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C2B06F" w14:textId="488F33B9" w:rsidR="00A4705F" w:rsidRPr="00B52EFB" w:rsidRDefault="006B7E13" w:rsidP="00A4705F">
      <w:pPr>
        <w:tabs>
          <w:tab w:val="left" w:pos="2760"/>
        </w:tabs>
      </w:pPr>
      <w:r>
        <w:t xml:space="preserve">Proposed </w:t>
      </w:r>
      <w:r w:rsidR="00A4705F" w:rsidRPr="00B52EFB">
        <w:t xml:space="preserve">Admission Criteria </w:t>
      </w:r>
      <w:r w:rsidR="00E72673" w:rsidRPr="00B52EFB">
        <w:t xml:space="preserve">for </w:t>
      </w:r>
      <w:r w:rsidR="00A4705F" w:rsidRPr="00B52EFB">
        <w:t xml:space="preserve">September </w:t>
      </w:r>
      <w:r>
        <w:t>2020</w:t>
      </w:r>
    </w:p>
    <w:tbl>
      <w:tblPr>
        <w:tblW w:w="5322"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1E0" w:firstRow="1" w:lastRow="1" w:firstColumn="1" w:lastColumn="1" w:noHBand="0" w:noVBand="0"/>
      </w:tblPr>
      <w:tblGrid>
        <w:gridCol w:w="2410"/>
        <w:gridCol w:w="3682"/>
        <w:gridCol w:w="1473"/>
        <w:gridCol w:w="2924"/>
      </w:tblGrid>
      <w:tr w:rsidR="00B52EFB" w:rsidRPr="00B52EFB" w14:paraId="0D9E17DF" w14:textId="77777777" w:rsidTr="00AB0879">
        <w:tc>
          <w:tcPr>
            <w:tcW w:w="1149" w:type="pct"/>
          </w:tcPr>
          <w:p w14:paraId="7EF750BC" w14:textId="77777777" w:rsidR="00A4705F" w:rsidRPr="00B52EFB" w:rsidRDefault="00A4705F" w:rsidP="00783E70">
            <w:r w:rsidRPr="00B52EFB">
              <w:t>School name</w:t>
            </w:r>
          </w:p>
        </w:tc>
        <w:tc>
          <w:tcPr>
            <w:tcW w:w="3851" w:type="pct"/>
            <w:gridSpan w:val="3"/>
          </w:tcPr>
          <w:p w14:paraId="70E14843" w14:textId="77777777" w:rsidR="00A4705F" w:rsidRPr="00B52EFB" w:rsidRDefault="00A4705F" w:rsidP="00783E70">
            <w:bookmarkStart w:id="0" w:name="suttong"/>
            <w:smartTag w:uri="urn:schemas-microsoft-com:office:smarttags" w:element="place">
              <w:smartTag w:uri="urn:schemas-microsoft-com:office:smarttags" w:element="PlaceName">
                <w:r w:rsidRPr="00B52EFB">
                  <w:rPr>
                    <w:b/>
                    <w:bCs w:val="0"/>
                  </w:rPr>
                  <w:t>Sutton</w:t>
                </w:r>
              </w:smartTag>
              <w:r w:rsidRPr="00B52EFB">
                <w:rPr>
                  <w:b/>
                  <w:bCs w:val="0"/>
                </w:rPr>
                <w:t xml:space="preserve"> </w:t>
              </w:r>
              <w:smartTag w:uri="urn:schemas-microsoft-com:office:smarttags" w:element="PlaceName">
                <w:r w:rsidRPr="00B52EFB">
                  <w:rPr>
                    <w:b/>
                    <w:bCs w:val="0"/>
                  </w:rPr>
                  <w:t>Coldfield</w:t>
                </w:r>
              </w:smartTag>
              <w:r w:rsidRPr="00B52EFB">
                <w:rPr>
                  <w:b/>
                  <w:bCs w:val="0"/>
                </w:rPr>
                <w:t xml:space="preserve"> </w:t>
              </w:r>
              <w:smartTag w:uri="urn:schemas-microsoft-com:office:smarttags" w:element="PlaceType">
                <w:r w:rsidRPr="00B52EFB">
                  <w:rPr>
                    <w:b/>
                    <w:bCs w:val="0"/>
                  </w:rPr>
                  <w:t>Grammar School</w:t>
                </w:r>
              </w:smartTag>
            </w:smartTag>
            <w:r w:rsidRPr="00B52EFB">
              <w:rPr>
                <w:b/>
                <w:bCs w:val="0"/>
              </w:rPr>
              <w:t xml:space="preserve"> for Girls</w:t>
            </w:r>
            <w:bookmarkEnd w:id="0"/>
          </w:p>
        </w:tc>
      </w:tr>
      <w:tr w:rsidR="00B52EFB" w:rsidRPr="00B52EFB" w14:paraId="3678B206" w14:textId="77777777" w:rsidTr="00AB0879">
        <w:tc>
          <w:tcPr>
            <w:tcW w:w="1149" w:type="pct"/>
          </w:tcPr>
          <w:p w14:paraId="05067E49" w14:textId="77777777" w:rsidR="00A4705F" w:rsidRPr="00B52EFB" w:rsidRDefault="00A4705F" w:rsidP="00783E70">
            <w:r w:rsidRPr="00B52EFB">
              <w:t>School address</w:t>
            </w:r>
          </w:p>
        </w:tc>
        <w:tc>
          <w:tcPr>
            <w:tcW w:w="3851" w:type="pct"/>
            <w:gridSpan w:val="3"/>
          </w:tcPr>
          <w:p w14:paraId="652779CE" w14:textId="77777777" w:rsidR="00A4705F" w:rsidRPr="00B52EFB" w:rsidRDefault="00A4705F" w:rsidP="00783E70">
            <w:smartTag w:uri="urn:schemas-microsoft-com:office:smarttags" w:element="Street">
              <w:smartTag w:uri="urn:schemas-microsoft-com:office:smarttags" w:element="address">
                <w:r w:rsidRPr="00B52EFB">
                  <w:t>Jockey Road</w:t>
                </w:r>
              </w:smartTag>
            </w:smartTag>
            <w:r w:rsidRPr="00B52EFB">
              <w:t xml:space="preserve">, Sutton </w:t>
            </w:r>
            <w:smartTag w:uri="urn:schemas-microsoft-com:office:smarttags" w:element="place">
              <w:smartTag w:uri="urn:schemas-microsoft-com:office:smarttags" w:element="City">
                <w:r w:rsidRPr="00B52EFB">
                  <w:t>Coldfield</w:t>
                </w:r>
              </w:smartTag>
              <w:r w:rsidRPr="00B52EFB">
                <w:t xml:space="preserve">, </w:t>
              </w:r>
              <w:smartTag w:uri="urn:schemas-microsoft-com:office:smarttags" w:element="PostalCode">
                <w:r w:rsidRPr="00B52EFB">
                  <w:t>B73 5PT</w:t>
                </w:r>
              </w:smartTag>
            </w:smartTag>
          </w:p>
        </w:tc>
      </w:tr>
      <w:tr w:rsidR="00B52EFB" w:rsidRPr="00B52EFB" w14:paraId="4A60F2BD" w14:textId="77777777" w:rsidTr="00AB0879">
        <w:tc>
          <w:tcPr>
            <w:tcW w:w="1149" w:type="pct"/>
          </w:tcPr>
          <w:p w14:paraId="4F525005" w14:textId="77777777" w:rsidR="00A4705F" w:rsidRPr="00B52EFB" w:rsidRDefault="00A4705F" w:rsidP="00783E70">
            <w:proofErr w:type="spellStart"/>
            <w:r w:rsidRPr="00B52EFB">
              <w:t>Headteacher</w:t>
            </w:r>
            <w:proofErr w:type="spellEnd"/>
          </w:p>
        </w:tc>
        <w:tc>
          <w:tcPr>
            <w:tcW w:w="1755" w:type="pct"/>
          </w:tcPr>
          <w:p w14:paraId="23D4A05E" w14:textId="77777777" w:rsidR="00A4705F" w:rsidRPr="00B52EFB" w:rsidRDefault="009240CF" w:rsidP="00783E70">
            <w:r>
              <w:t>Dr B. Minards</w:t>
            </w:r>
          </w:p>
        </w:tc>
        <w:tc>
          <w:tcPr>
            <w:tcW w:w="702" w:type="pct"/>
          </w:tcPr>
          <w:p w14:paraId="2F18F3BE" w14:textId="77777777" w:rsidR="00A4705F" w:rsidRPr="00B52EFB" w:rsidRDefault="00A4705F" w:rsidP="00783E70">
            <w:r w:rsidRPr="00B52EFB">
              <w:t>Tel no:</w:t>
            </w:r>
          </w:p>
        </w:tc>
        <w:tc>
          <w:tcPr>
            <w:tcW w:w="1394" w:type="pct"/>
          </w:tcPr>
          <w:p w14:paraId="6B4B7F56" w14:textId="77777777" w:rsidR="00A4705F" w:rsidRPr="00B52EFB" w:rsidRDefault="00A4705F" w:rsidP="00783E70">
            <w:r w:rsidRPr="00B52EFB">
              <w:t>0121 354 1479</w:t>
            </w:r>
          </w:p>
        </w:tc>
      </w:tr>
      <w:tr w:rsidR="00B52EFB" w:rsidRPr="00B52EFB" w14:paraId="5BAB067F" w14:textId="77777777" w:rsidTr="00AB0879">
        <w:tc>
          <w:tcPr>
            <w:tcW w:w="1149" w:type="pct"/>
          </w:tcPr>
          <w:p w14:paraId="044D171A" w14:textId="77777777" w:rsidR="00A4705F" w:rsidRPr="00B52EFB" w:rsidRDefault="00A4705F" w:rsidP="00783E70">
            <w:pPr>
              <w:rPr>
                <w:b/>
              </w:rPr>
            </w:pPr>
            <w:r w:rsidRPr="00B52EFB">
              <w:t>Admission Number</w:t>
            </w:r>
          </w:p>
        </w:tc>
        <w:tc>
          <w:tcPr>
            <w:tcW w:w="3851" w:type="pct"/>
            <w:gridSpan w:val="3"/>
          </w:tcPr>
          <w:p w14:paraId="1C7BFD24" w14:textId="77777777" w:rsidR="00A4705F" w:rsidRPr="00B52EFB" w:rsidRDefault="00547CB0" w:rsidP="00783E70">
            <w:r w:rsidRPr="00B52EFB">
              <w:t>18</w:t>
            </w:r>
            <w:r w:rsidR="00A4705F" w:rsidRPr="00B52EFB">
              <w:t>0</w:t>
            </w:r>
          </w:p>
        </w:tc>
      </w:tr>
    </w:tbl>
    <w:p w14:paraId="4B252DB9" w14:textId="77777777" w:rsidR="00A4705F" w:rsidRPr="00B52EFB" w:rsidRDefault="00A4705F" w:rsidP="00A4705F"/>
    <w:tbl>
      <w:tblPr>
        <w:tblStyle w:val="TableGrid"/>
        <w:tblW w:w="10490" w:type="dxa"/>
        <w:tblInd w:w="-176" w:type="dxa"/>
        <w:tblLook w:val="04A0" w:firstRow="1" w:lastRow="0" w:firstColumn="1" w:lastColumn="0" w:noHBand="0" w:noVBand="1"/>
      </w:tblPr>
      <w:tblGrid>
        <w:gridCol w:w="1985"/>
        <w:gridCol w:w="8505"/>
      </w:tblGrid>
      <w:tr w:rsidR="00B52EFB" w:rsidRPr="00B52EFB" w14:paraId="6F797C1F" w14:textId="77777777" w:rsidTr="00F93FFE">
        <w:tc>
          <w:tcPr>
            <w:tcW w:w="1985" w:type="dxa"/>
          </w:tcPr>
          <w:p w14:paraId="6C57E826" w14:textId="77777777" w:rsidR="00A4705F" w:rsidRPr="00B52EFB" w:rsidRDefault="00732674" w:rsidP="001B0D3E">
            <w:pPr>
              <w:rPr>
                <w:b/>
              </w:rPr>
            </w:pPr>
            <w:r w:rsidRPr="00B52EFB">
              <w:rPr>
                <w:b/>
              </w:rPr>
              <w:t>Admissions statement</w:t>
            </w:r>
          </w:p>
        </w:tc>
        <w:tc>
          <w:tcPr>
            <w:tcW w:w="8505" w:type="dxa"/>
          </w:tcPr>
          <w:p w14:paraId="0371E0C3" w14:textId="77777777" w:rsidR="00732674" w:rsidRPr="00B52EFB" w:rsidRDefault="00817AD9" w:rsidP="00A4705F">
            <w:r w:rsidRPr="00B52EFB">
              <w:t>Sutton Coldfield Grammar School for Girls</w:t>
            </w:r>
            <w:r w:rsidR="00952F83" w:rsidRPr="00B52EFB">
              <w:t xml:space="preserve"> (“the S</w:t>
            </w:r>
            <w:r w:rsidR="00732674" w:rsidRPr="00B52EFB">
              <w:t>chool”)</w:t>
            </w:r>
            <w:r w:rsidRPr="00B52EFB">
              <w:t xml:space="preserve"> is </w:t>
            </w:r>
            <w:r w:rsidR="00732674" w:rsidRPr="00B52EFB">
              <w:t xml:space="preserve">a school with converter academy status for girls aged 11-18 years.  It is </w:t>
            </w:r>
            <w:r w:rsidR="00547CB0" w:rsidRPr="00B52EFB">
              <w:t>designated as a selective grammar school under S104 of the School St</w:t>
            </w:r>
            <w:r w:rsidR="00732674" w:rsidRPr="00B52EFB">
              <w:t>andards and Framework Act 1998 and</w:t>
            </w:r>
            <w:r w:rsidR="00547CB0" w:rsidRPr="00B52EFB">
              <w:t xml:space="preserve"> is </w:t>
            </w:r>
            <w:r w:rsidR="00732674" w:rsidRPr="00B52EFB">
              <w:t>part of the ‘Grammar Schools of</w:t>
            </w:r>
            <w:r w:rsidRPr="00B52EFB">
              <w:t xml:space="preserve"> Birmingham’ Consortium. </w:t>
            </w:r>
          </w:p>
          <w:p w14:paraId="42C83C22" w14:textId="77777777" w:rsidR="00732674" w:rsidRPr="00B52EFB" w:rsidRDefault="00732674" w:rsidP="00A4705F"/>
          <w:p w14:paraId="16B7AD09" w14:textId="43A41C0A" w:rsidR="00732674" w:rsidRPr="00B52EFB" w:rsidRDefault="00952F83" w:rsidP="00A4705F">
            <w:r w:rsidRPr="00B52EFB">
              <w:t>Admission to the S</w:t>
            </w:r>
            <w:r w:rsidR="00732674" w:rsidRPr="00B52EFB">
              <w:t>chool is on the basis of selection by reference to ability.  Only girls who attain the required standard in the prescribed arrangements for selection are eligible to be c</w:t>
            </w:r>
            <w:r w:rsidRPr="00B52EFB">
              <w:t>onsidered for admission to the S</w:t>
            </w:r>
            <w:r w:rsidR="00732674" w:rsidRPr="00B52EFB">
              <w:t>chool.  These arrangements require that prospective pupils are considered for admission on the basis of a combined score, standardised according to the age of the pupil</w:t>
            </w:r>
            <w:r w:rsidR="001B0D3E" w:rsidRPr="00B52EFB">
              <w:t>, on standardised tests of verbal, numerical a</w:t>
            </w:r>
            <w:r w:rsidRPr="00B52EFB">
              <w:t>nd non-verbal reasoning ability (“the Entrance Test”).</w:t>
            </w:r>
          </w:p>
          <w:p w14:paraId="1F75ED17" w14:textId="77777777" w:rsidR="001B0D3E" w:rsidRPr="00B52EFB" w:rsidRDefault="001B0D3E" w:rsidP="00A4705F"/>
          <w:p w14:paraId="0A155563" w14:textId="21138AC3" w:rsidR="00BC689F" w:rsidRPr="00B52EFB" w:rsidRDefault="001B0D3E" w:rsidP="00E55352">
            <w:r w:rsidRPr="00B52EFB">
              <w:t>Girls bo</w:t>
            </w:r>
            <w:r w:rsidR="00952F83" w:rsidRPr="00B52EFB">
              <w:t>rn between 1 September 200</w:t>
            </w:r>
            <w:r w:rsidR="00C57552">
              <w:t>8</w:t>
            </w:r>
            <w:r w:rsidR="00952F83" w:rsidRPr="00B52EFB">
              <w:t xml:space="preserve"> and 31 August 200</w:t>
            </w:r>
            <w:r w:rsidR="00C57552">
              <w:t>9</w:t>
            </w:r>
            <w:r w:rsidRPr="00B52EFB">
              <w:t xml:space="preserve"> are eligible to apply for admis</w:t>
            </w:r>
            <w:r w:rsidR="00C57552">
              <w:t>sion in Year 7 in September 2020</w:t>
            </w:r>
            <w:r w:rsidRPr="00B52EFB">
              <w:t>.</w:t>
            </w:r>
          </w:p>
        </w:tc>
      </w:tr>
      <w:tr w:rsidR="00B52EFB" w:rsidRPr="00B52EFB" w14:paraId="79C5213A" w14:textId="77777777" w:rsidTr="00F93FFE">
        <w:tc>
          <w:tcPr>
            <w:tcW w:w="1985" w:type="dxa"/>
          </w:tcPr>
          <w:p w14:paraId="229BA434" w14:textId="77777777" w:rsidR="00064565" w:rsidRPr="00B52EFB" w:rsidRDefault="00064565" w:rsidP="00B60170">
            <w:pPr>
              <w:rPr>
                <w:b/>
              </w:rPr>
            </w:pPr>
            <w:r w:rsidRPr="00B52EFB">
              <w:rPr>
                <w:b/>
              </w:rPr>
              <w:t xml:space="preserve">Admission Criteria </w:t>
            </w:r>
          </w:p>
          <w:p w14:paraId="47F72AF1" w14:textId="77777777" w:rsidR="00064565" w:rsidRPr="00B52EFB" w:rsidRDefault="00064565" w:rsidP="00B60170"/>
        </w:tc>
        <w:tc>
          <w:tcPr>
            <w:tcW w:w="8505" w:type="dxa"/>
          </w:tcPr>
          <w:p w14:paraId="18C3071E" w14:textId="68E14892" w:rsidR="006B7E13" w:rsidRDefault="006B7E13" w:rsidP="006B7E13">
            <w:r>
              <w:t xml:space="preserve">The School does not have a residence requirement and entry to the School is solely as a result of scores gained in the Entrance Test, whether or not candidates live in Birmingham. The school’s hours are 8.50am to 3.30pm and pupils are required to attend daily during term time. In order to be eligible for admission to the school, candidates must achieve a minimum standardised score in the selection test (“the qualifying score”). </w:t>
            </w:r>
            <w:r w:rsidR="006F5AEA">
              <w:t xml:space="preserve">For September 2020, the qualifying score is 205. </w:t>
            </w:r>
            <w:r>
              <w:t>Where the number of applications for admission exceeds the number of places available at the school, places are offered to children as follows:​</w:t>
            </w:r>
          </w:p>
          <w:p w14:paraId="0CF4BBCE" w14:textId="77777777" w:rsidR="006B7E13" w:rsidRDefault="006B7E13" w:rsidP="006B7E13"/>
          <w:p w14:paraId="23D58044" w14:textId="77777777" w:rsidR="006B7E13" w:rsidRDefault="006B7E13" w:rsidP="006B7E13">
            <w:r>
              <w:t>1. Children who are Looked After/Previously Looked After who achieve the qualifying score by rank order of standardised score;​</w:t>
            </w:r>
          </w:p>
          <w:p w14:paraId="50A66D8B" w14:textId="77777777" w:rsidR="006B7E13" w:rsidRDefault="006B7E13" w:rsidP="006B7E13"/>
          <w:p w14:paraId="1BC55A38" w14:textId="77777777" w:rsidR="006B7E13" w:rsidRDefault="006B7E13" w:rsidP="006B7E13">
            <w:r>
              <w:t>2. Children attracting the Pupil Premium who achieve the qualifying score by rank order of standardised score but limited to no more than 36 in this category;​</w:t>
            </w:r>
          </w:p>
          <w:p w14:paraId="7D22DF52" w14:textId="77777777" w:rsidR="006B7E13" w:rsidRDefault="006B7E13" w:rsidP="006B7E13"/>
          <w:p w14:paraId="3DDE49D8" w14:textId="77777777" w:rsidR="006B7E13" w:rsidRDefault="006B7E13" w:rsidP="006B7E13">
            <w:r>
              <w:t>3. Other children who achieve the qualifying score by rank order of standardised score;​</w:t>
            </w:r>
          </w:p>
          <w:p w14:paraId="13C3C374" w14:textId="77777777" w:rsidR="006B7E13" w:rsidRDefault="006B7E13" w:rsidP="006B7E13"/>
          <w:p w14:paraId="3B00F547" w14:textId="77777777" w:rsidR="00BC689F" w:rsidRDefault="006B7E13" w:rsidP="006B7E13">
            <w:r>
              <w:t>Where children are equal on standardised score, places will be offered to those who live nearest the school (according to the straight-line distance between home and the front gates of the school).</w:t>
            </w:r>
          </w:p>
          <w:p w14:paraId="1244F058" w14:textId="54116949" w:rsidR="006B7E13" w:rsidRPr="00B52EFB" w:rsidRDefault="006B7E13" w:rsidP="006B7E13"/>
        </w:tc>
      </w:tr>
      <w:tr w:rsidR="00B52EFB" w:rsidRPr="00B52EFB" w14:paraId="5FF5D204" w14:textId="77777777" w:rsidTr="00F93FFE">
        <w:tc>
          <w:tcPr>
            <w:tcW w:w="1985" w:type="dxa"/>
          </w:tcPr>
          <w:p w14:paraId="1A98B64B" w14:textId="77777777" w:rsidR="00A4705F" w:rsidRPr="00B52EFB" w:rsidRDefault="0008517F" w:rsidP="00A4705F">
            <w:r w:rsidRPr="00B52EFB">
              <w:rPr>
                <w:b/>
                <w:bCs w:val="0"/>
                <w:lang w:eastAsia="en-GB"/>
              </w:rPr>
              <w:t>Definitions</w:t>
            </w:r>
          </w:p>
        </w:tc>
        <w:tc>
          <w:tcPr>
            <w:tcW w:w="8505" w:type="dxa"/>
          </w:tcPr>
          <w:p w14:paraId="6C0D11E0" w14:textId="60CB4750" w:rsidR="00952F83" w:rsidRPr="00B52EFB" w:rsidRDefault="006043E9" w:rsidP="0008517F">
            <w:r w:rsidRPr="00B52EFB">
              <w:rPr>
                <w:b/>
              </w:rPr>
              <w:t>A</w:t>
            </w:r>
            <w:r w:rsidR="0008517F" w:rsidRPr="00B52EFB">
              <w:rPr>
                <w:b/>
              </w:rPr>
              <w:t xml:space="preserve"> </w:t>
            </w:r>
            <w:r w:rsidR="00E4394A">
              <w:rPr>
                <w:b/>
              </w:rPr>
              <w:t xml:space="preserve">child who is </w:t>
            </w:r>
            <w:r w:rsidR="0008517F" w:rsidRPr="00B52EFB">
              <w:rPr>
                <w:b/>
              </w:rPr>
              <w:t xml:space="preserve">looked after or previously looked after </w:t>
            </w:r>
            <w:r w:rsidR="0008517F" w:rsidRPr="00B52EFB">
              <w:t xml:space="preserve">A </w:t>
            </w:r>
            <w:r w:rsidR="00E4394A">
              <w:t xml:space="preserve">child who is </w:t>
            </w:r>
            <w:r w:rsidR="0008517F" w:rsidRPr="00B52EFB">
              <w:t>looked af</w:t>
            </w:r>
            <w:r w:rsidR="00674F44" w:rsidRPr="00B52EFB">
              <w:t>ter is a child who is </w:t>
            </w:r>
            <w:r w:rsidR="0008517F" w:rsidRPr="00B52EFB">
              <w:t>in the ca</w:t>
            </w:r>
            <w:r w:rsidR="00674F44" w:rsidRPr="00B52EFB">
              <w:t xml:space="preserve">re of a local authority, or </w:t>
            </w:r>
            <w:r w:rsidR="0008517F" w:rsidRPr="00B52EFB">
              <w:t xml:space="preserve">being provided with accommodation by a local authority in the exercise of their social services functions (see the definition in Section 22(1) of the Children Act 1989).  </w:t>
            </w:r>
          </w:p>
          <w:p w14:paraId="4C73AC98" w14:textId="77777777" w:rsidR="00952F83" w:rsidRPr="00B52EFB" w:rsidRDefault="00952F83" w:rsidP="0008517F"/>
          <w:p w14:paraId="0CB1248E" w14:textId="32E17FD8" w:rsidR="00952F83" w:rsidRPr="00B52EFB" w:rsidRDefault="00952F83" w:rsidP="0008517F">
            <w:r w:rsidRPr="00B52EFB">
              <w:t xml:space="preserve">A </w:t>
            </w:r>
            <w:r w:rsidR="00E4394A">
              <w:t xml:space="preserve">child </w:t>
            </w:r>
            <w:r w:rsidR="009823CA" w:rsidRPr="00B52EFB">
              <w:t>previously looked after</w:t>
            </w:r>
            <w:r w:rsidRPr="00B52EFB">
              <w:t xml:space="preserve"> is</w:t>
            </w:r>
            <w:r w:rsidR="006942E6" w:rsidRPr="00B52EFB">
              <w:t xml:space="preserve"> a child who, </w:t>
            </w:r>
            <w:r w:rsidRPr="00B52EFB">
              <w:t xml:space="preserve">immediately after being looked after, became subject to an adoption, </w:t>
            </w:r>
            <w:r w:rsidR="0053628E">
              <w:t>child arrangement order</w:t>
            </w:r>
            <w:r w:rsidRPr="00B52EFB">
              <w:t xml:space="preserve">, or special guardianship order. </w:t>
            </w:r>
          </w:p>
          <w:p w14:paraId="02D40D31" w14:textId="77777777" w:rsidR="00952F83" w:rsidRPr="00B52EFB" w:rsidRDefault="00952F83" w:rsidP="0008517F"/>
          <w:p w14:paraId="1C0ACDB8" w14:textId="4C0790F9" w:rsidR="0008517F" w:rsidRPr="00B52EFB" w:rsidRDefault="0008517F" w:rsidP="0008517F">
            <w:r w:rsidRPr="00B52EFB">
              <w:t>In the case of</w:t>
            </w:r>
            <w:r w:rsidR="00E4394A">
              <w:t xml:space="preserve"> children</w:t>
            </w:r>
            <w:r w:rsidRPr="00B52EFB">
              <w:t xml:space="preserve"> previously looked after, admission authorities may request a copy of the adoption order, </w:t>
            </w:r>
            <w:r w:rsidR="000C4176" w:rsidRPr="005458DE">
              <w:t>child arrangement</w:t>
            </w:r>
            <w:r w:rsidRPr="00B52EFB">
              <w:t xml:space="preserve"> order or special guardianship order and a letter from the local authority that last looked after the child confirming that she was looked after immediately prior to that order being made.</w:t>
            </w:r>
          </w:p>
          <w:p w14:paraId="6582D92C" w14:textId="77777777" w:rsidR="00293010" w:rsidRPr="00B52EFB" w:rsidRDefault="00293010" w:rsidP="0008517F">
            <w:pPr>
              <w:rPr>
                <w:b/>
              </w:rPr>
            </w:pPr>
          </w:p>
          <w:p w14:paraId="67D248D8" w14:textId="77777777" w:rsidR="00293010" w:rsidRPr="00B52EFB" w:rsidRDefault="00293010" w:rsidP="0008517F">
            <w:pPr>
              <w:rPr>
                <w:b/>
              </w:rPr>
            </w:pPr>
            <w:r w:rsidRPr="00B52EFB">
              <w:rPr>
                <w:b/>
              </w:rPr>
              <w:t>Students eligible for the Pupil Premium</w:t>
            </w:r>
          </w:p>
          <w:p w14:paraId="09417AD6" w14:textId="77777777" w:rsidR="00293010" w:rsidRPr="00B52EFB" w:rsidRDefault="00293010" w:rsidP="0008517F">
            <w:r w:rsidRPr="00B52EFB">
              <w:t>Students eligible for the Pupil Premium are those who have been registered for free school meals at any point in the 6 years prior to the published closing date for test registration.  The School will require evidence of Pupil Premium registration and reserves the right to withdraw a place if the offer has been made on the basis of an incorrect, fraudulent or misleading application.</w:t>
            </w:r>
          </w:p>
          <w:p w14:paraId="30121A97" w14:textId="77777777" w:rsidR="00293010" w:rsidRPr="00B52EFB" w:rsidRDefault="00293010" w:rsidP="0008517F"/>
          <w:p w14:paraId="4192EB32" w14:textId="77777777" w:rsidR="00293010" w:rsidRPr="00B52EFB" w:rsidRDefault="00293010" w:rsidP="0008517F">
            <w:r w:rsidRPr="00B52EFB">
              <w:lastRenderedPageBreak/>
              <w:t xml:space="preserve">Parents / carers of children attracting the Pupil Premium must have ticked the Pupil Premium box when registering their child for the test.  Any alterations to this box cannot be made after </w:t>
            </w:r>
          </w:p>
          <w:p w14:paraId="3C55BCEC" w14:textId="77777777" w:rsidR="0008517F" w:rsidRPr="00B52EFB" w:rsidRDefault="00293010" w:rsidP="0008517F">
            <w:r w:rsidRPr="00B52EFB">
              <w:t xml:space="preserve">the published closing date for test registration.  </w:t>
            </w:r>
          </w:p>
          <w:p w14:paraId="403D88D2" w14:textId="77777777" w:rsidR="006942E6" w:rsidRPr="00B52EFB" w:rsidRDefault="006942E6" w:rsidP="0008517F"/>
          <w:p w14:paraId="13B6A706" w14:textId="77777777" w:rsidR="0008517F" w:rsidRPr="00B52EFB" w:rsidRDefault="00293010" w:rsidP="0008517F">
            <w:pPr>
              <w:rPr>
                <w:b/>
              </w:rPr>
            </w:pPr>
            <w:r w:rsidRPr="00B52EFB">
              <w:rPr>
                <w:b/>
              </w:rPr>
              <w:t>‘Closest to the School’</w:t>
            </w:r>
          </w:p>
          <w:p w14:paraId="613256A3" w14:textId="77777777" w:rsidR="006942E6" w:rsidRDefault="00293010" w:rsidP="0008517F">
            <w:r w:rsidRPr="00B52EFB">
              <w:t>For this purpose, d</w:t>
            </w:r>
            <w:r w:rsidR="0008517F" w:rsidRPr="00B52EFB">
              <w:t xml:space="preserve">istances are calculated on the basis of a straight line measurement between the applicant’s home address and the main reception of the school.   Birmingham Local Authority uses a computerised system called </w:t>
            </w:r>
            <w:proofErr w:type="spellStart"/>
            <w:r w:rsidR="0008517F" w:rsidRPr="00B52EFB">
              <w:t>Cartology</w:t>
            </w:r>
            <w:proofErr w:type="spellEnd"/>
            <w:r w:rsidR="0008517F" w:rsidRPr="00B52EFB">
              <w:t xml:space="preserve">, which measures all distances in metres. Ordnance Survey supply the co-ordinates that are used to plot an applicant’s home address within this system. </w:t>
            </w:r>
          </w:p>
          <w:p w14:paraId="633293AA" w14:textId="77777777" w:rsidR="00F35588" w:rsidRPr="00B52EFB" w:rsidRDefault="00F35588" w:rsidP="0008517F"/>
          <w:p w14:paraId="2657C28B" w14:textId="77777777" w:rsidR="0008517F" w:rsidRPr="00B52EFB" w:rsidRDefault="0008517F" w:rsidP="0008517F">
            <w:r w:rsidRPr="00B52EFB">
              <w:t xml:space="preserve">Where parents have shared responsibility for a child, and the child lives with both parents for part of the week, the child’s main residence will be determined as the address where the child lives for the majority of the week. Parents may be requested to supply documentary evidence to support the address used. </w:t>
            </w:r>
          </w:p>
          <w:p w14:paraId="0FCF038C" w14:textId="77777777" w:rsidR="006942E6" w:rsidRPr="00B52EFB" w:rsidRDefault="006942E6" w:rsidP="0008517F"/>
          <w:p w14:paraId="13C7DC6B" w14:textId="77777777" w:rsidR="009823CA" w:rsidRPr="00B52EFB" w:rsidRDefault="009823CA" w:rsidP="009823CA">
            <w:pPr>
              <w:rPr>
                <w:b/>
              </w:rPr>
            </w:pPr>
            <w:r w:rsidRPr="00B52EFB">
              <w:rPr>
                <w:b/>
              </w:rPr>
              <w:t>Offers of places</w:t>
            </w:r>
          </w:p>
          <w:p w14:paraId="755F9E14" w14:textId="77777777" w:rsidR="009823CA" w:rsidRPr="00B52EFB" w:rsidRDefault="009823CA" w:rsidP="009823CA">
            <w:r w:rsidRPr="00B52EFB">
              <w:t>Local Authorities consider all offers in conjunction with the ranking of schools on the Local Authority preference form. Where a child meets the criteria for two or more schools, a place will be allocated at the school listed highest on the Local Authority preference form.</w:t>
            </w:r>
          </w:p>
          <w:p w14:paraId="704061B8" w14:textId="77777777" w:rsidR="009823CA" w:rsidRPr="00B52EFB" w:rsidRDefault="009823CA" w:rsidP="009823CA"/>
          <w:p w14:paraId="70F1C4CE" w14:textId="77777777" w:rsidR="0008517F" w:rsidRPr="00B52EFB" w:rsidRDefault="0008517F" w:rsidP="0008517F">
            <w:pPr>
              <w:rPr>
                <w:b/>
              </w:rPr>
            </w:pPr>
            <w:r w:rsidRPr="00B52EFB">
              <w:rPr>
                <w:b/>
              </w:rPr>
              <w:t xml:space="preserve">Separating “final qualifier” applications (twins, blocks of flats </w:t>
            </w:r>
            <w:proofErr w:type="spellStart"/>
            <w:r w:rsidRPr="00B52EFB">
              <w:rPr>
                <w:b/>
              </w:rPr>
              <w:t>etc</w:t>
            </w:r>
            <w:proofErr w:type="spellEnd"/>
            <w:r w:rsidRPr="00B52EFB">
              <w:rPr>
                <w:b/>
              </w:rPr>
              <w:t xml:space="preserve">) </w:t>
            </w:r>
          </w:p>
          <w:p w14:paraId="06180182" w14:textId="77777777" w:rsidR="0008517F" w:rsidRPr="00B52EFB" w:rsidRDefault="0008517F" w:rsidP="0008517F">
            <w:r w:rsidRPr="00B52EFB">
              <w:t>In a very small number of cases it may not be possible to decide between the applications of those pupils who are the final qualifiers for a place, when applying t</w:t>
            </w:r>
            <w:r w:rsidR="00293010" w:rsidRPr="00B52EFB">
              <w:t>he published admission criteria as set out above.</w:t>
            </w:r>
            <w:r w:rsidRPr="00B52EFB">
              <w:t xml:space="preserve"> For example, this may occur when children in the same year group live at the same address, or where there are twins, or if the distance between the home and school is exactly the same, for example, blocks of flats. If there is no other way of separating the application according to the admissions criteria and to admit both, or all of the children, would cause the legal limit to be exceeded, the local authority will use a computerised system to randomly select the child to be offered the final place. </w:t>
            </w:r>
          </w:p>
          <w:p w14:paraId="61FE96A4" w14:textId="77777777" w:rsidR="0032636C" w:rsidRPr="00B52EFB" w:rsidRDefault="0032636C" w:rsidP="0008517F">
            <w:pPr>
              <w:rPr>
                <w:b/>
              </w:rPr>
            </w:pPr>
          </w:p>
          <w:p w14:paraId="7EE5F72D" w14:textId="77777777" w:rsidR="0008517F" w:rsidRPr="00B52EFB" w:rsidRDefault="0008517F" w:rsidP="0008517F">
            <w:pPr>
              <w:rPr>
                <w:b/>
              </w:rPr>
            </w:pPr>
            <w:r w:rsidRPr="00B52EFB">
              <w:rPr>
                <w:b/>
              </w:rPr>
              <w:t xml:space="preserve">For example: </w:t>
            </w:r>
          </w:p>
          <w:p w14:paraId="5748853D" w14:textId="77777777" w:rsidR="0008517F" w:rsidRPr="00B52EFB" w:rsidRDefault="00B60170" w:rsidP="0008517F">
            <w:r w:rsidRPr="00B52EFB">
              <w:t>C</w:t>
            </w:r>
            <w:r w:rsidR="0008517F" w:rsidRPr="00B52EFB">
              <w:t>hild A and child B live at the same address and their parents apply for Green Primary School, a two form entry school admitting 60 each year. When the places are offered for admission to the school and the admission criteria are applied to all applications, the children are 60th on the list. Only one pupil may be admitted in order to comply with the legal limits and so the local authority offers the place by random el</w:t>
            </w:r>
            <w:r w:rsidR="0030743A" w:rsidRPr="00B52EFB">
              <w:t>ectronic selection. The parents</w:t>
            </w:r>
            <w:r w:rsidR="0008517F" w:rsidRPr="00B52EFB">
              <w:t xml:space="preserve"> receive an offer of a place at Green Primary School for child B only. </w:t>
            </w:r>
          </w:p>
          <w:p w14:paraId="142C53CC" w14:textId="77777777" w:rsidR="0008517F" w:rsidRPr="00B52EFB" w:rsidRDefault="0008517F" w:rsidP="0008517F"/>
          <w:p w14:paraId="03977C66" w14:textId="77777777" w:rsidR="0032636C" w:rsidRPr="00B52EFB" w:rsidRDefault="0008517F" w:rsidP="00A4705F">
            <w:r w:rsidRPr="00B52EFB">
              <w:t xml:space="preserve">In the event of twins or multiple birth applicants being offered different schools due to class size legislation, the sibling will be given priority over other applicants on the </w:t>
            </w:r>
            <w:r w:rsidR="0030743A" w:rsidRPr="00B52EFB">
              <w:t>preferred school’s waiting list</w:t>
            </w:r>
            <w:r w:rsidR="00293010" w:rsidRPr="00B52EFB">
              <w:t>.</w:t>
            </w:r>
          </w:p>
          <w:p w14:paraId="658C0CE0" w14:textId="77777777" w:rsidR="00BB3F99" w:rsidRPr="00B52EFB" w:rsidRDefault="00BB3F99" w:rsidP="00A4705F"/>
          <w:p w14:paraId="48D6D394" w14:textId="77777777" w:rsidR="00BB3F99" w:rsidRPr="00B52EFB" w:rsidRDefault="00BB3F99" w:rsidP="00A4705F">
            <w:pPr>
              <w:rPr>
                <w:b/>
              </w:rPr>
            </w:pPr>
            <w:r w:rsidRPr="00B52EFB">
              <w:rPr>
                <w:b/>
              </w:rPr>
              <w:t>Waiting list</w:t>
            </w:r>
          </w:p>
          <w:p w14:paraId="747FA550" w14:textId="369CA002" w:rsidR="00BC689F" w:rsidRPr="00B52EFB" w:rsidRDefault="00BB3F99" w:rsidP="00D543E1">
            <w:r w:rsidRPr="00B52EFB">
              <w:t>A Local Authority Waiting List of those girls who sat the test</w:t>
            </w:r>
            <w:r w:rsidR="006B7E13">
              <w:t xml:space="preserve"> for admission in September 2020</w:t>
            </w:r>
            <w:r w:rsidRPr="00B52EFB">
              <w:t xml:space="preserve">, and who did not receive an offer from </w:t>
            </w:r>
            <w:r w:rsidR="00B54886" w:rsidRPr="00B52EFB">
              <w:t>the School</w:t>
            </w:r>
            <w:r w:rsidRPr="00B52EFB">
              <w:t>, or a preferre</w:t>
            </w:r>
            <w:r w:rsidR="00FA4B67" w:rsidRPr="00B52EFB">
              <w:t>d school, will be held in strict</w:t>
            </w:r>
            <w:r w:rsidRPr="00B52EFB">
              <w:t xml:space="preserve"> </w:t>
            </w:r>
            <w:r w:rsidR="00B54886" w:rsidRPr="00B52EFB">
              <w:t>oversubscription criteria order, as detailed above</w:t>
            </w:r>
            <w:r w:rsidR="00D543E1">
              <w:t xml:space="preserve"> (including obtaining the qualifying score of 205)</w:t>
            </w:r>
            <w:bookmarkStart w:id="1" w:name="_GoBack"/>
            <w:bookmarkEnd w:id="1"/>
            <w:r w:rsidR="00B54886" w:rsidRPr="00B52EFB">
              <w:t xml:space="preserve">, </w:t>
            </w:r>
            <w:r w:rsidRPr="00B52EFB">
              <w:t>until the end of the first term of the academic year</w:t>
            </w:r>
            <w:r w:rsidR="00FA4B67" w:rsidRPr="00B52EFB">
              <w:t>.  Each child added to the waiting list will require the list to be ranked again in line with the oversubscription criteria.</w:t>
            </w:r>
            <w:r w:rsidR="00BC689F">
              <w:t xml:space="preserve"> </w:t>
            </w:r>
          </w:p>
        </w:tc>
      </w:tr>
      <w:tr w:rsidR="00B52EFB" w:rsidRPr="00B52EFB" w14:paraId="62E8AC47" w14:textId="77777777" w:rsidTr="00F93FFE">
        <w:tc>
          <w:tcPr>
            <w:tcW w:w="1985" w:type="dxa"/>
          </w:tcPr>
          <w:p w14:paraId="7486C947" w14:textId="77777777" w:rsidR="00FA4B67" w:rsidRPr="00B52EFB" w:rsidRDefault="00FA4B67" w:rsidP="00A4705F">
            <w:pPr>
              <w:rPr>
                <w:b/>
                <w:bCs w:val="0"/>
                <w:lang w:eastAsia="en-GB"/>
              </w:rPr>
            </w:pPr>
            <w:r w:rsidRPr="00B52EFB">
              <w:rPr>
                <w:b/>
                <w:bCs w:val="0"/>
                <w:lang w:eastAsia="en-GB"/>
              </w:rPr>
              <w:lastRenderedPageBreak/>
              <w:t>Procedural arrangements</w:t>
            </w:r>
          </w:p>
        </w:tc>
        <w:tc>
          <w:tcPr>
            <w:tcW w:w="8505" w:type="dxa"/>
          </w:tcPr>
          <w:p w14:paraId="71E4A339" w14:textId="77777777" w:rsidR="00FA4B67" w:rsidRPr="00B52EFB" w:rsidRDefault="00FA4B67" w:rsidP="00A4705F">
            <w:r w:rsidRPr="00B52EFB">
              <w:t xml:space="preserve">The arrangements for the </w:t>
            </w:r>
            <w:r w:rsidR="00B54886" w:rsidRPr="00B52EFB">
              <w:t>Entrance Test</w:t>
            </w:r>
            <w:r w:rsidRPr="00B52EFB">
              <w:t xml:space="preserve"> are co-ordinated by </w:t>
            </w:r>
            <w:r w:rsidR="007C42D4" w:rsidRPr="00B52EFB">
              <w:t xml:space="preserve">‘The </w:t>
            </w:r>
            <w:r w:rsidRPr="00B52EFB">
              <w:t>Grammar Schools in Birmingham</w:t>
            </w:r>
            <w:r w:rsidR="007C42D4" w:rsidRPr="00B52EFB">
              <w:t>’ consortium</w:t>
            </w:r>
            <w:r w:rsidRPr="00B52EFB">
              <w:t>.</w:t>
            </w:r>
          </w:p>
          <w:p w14:paraId="6B56BA6A" w14:textId="77777777" w:rsidR="00FA4B67" w:rsidRPr="00B52EFB" w:rsidRDefault="00FA4B67" w:rsidP="00A4705F">
            <w:pPr>
              <w:rPr>
                <w:b/>
              </w:rPr>
            </w:pPr>
          </w:p>
          <w:p w14:paraId="793A6652" w14:textId="39A82E4A" w:rsidR="00FA4B67" w:rsidRPr="00B52EFB" w:rsidRDefault="00FA4B67" w:rsidP="00A4705F">
            <w:r w:rsidRPr="00B52EFB">
              <w:t>Information explaining the arrangement</w:t>
            </w:r>
            <w:r w:rsidR="00C57552">
              <w:t xml:space="preserve"> for admission in September 2020</w:t>
            </w:r>
            <w:r w:rsidRPr="00B52EFB">
              <w:t xml:space="preserve"> will be available online and from the school f</w:t>
            </w:r>
            <w:r w:rsidR="00B54886" w:rsidRPr="00B52EFB">
              <w:t>rom May 201</w:t>
            </w:r>
            <w:r w:rsidR="00C57552">
              <w:t>9</w:t>
            </w:r>
            <w:r w:rsidRPr="00B52EFB">
              <w:t xml:space="preserve"> onwards</w:t>
            </w:r>
            <w:r w:rsidR="006942E6" w:rsidRPr="00B52EFB">
              <w:t xml:space="preserve"> (specific date to be published)</w:t>
            </w:r>
            <w:r w:rsidRPr="00B52EFB">
              <w:t xml:space="preserve">.  </w:t>
            </w:r>
            <w:r w:rsidR="009A1851" w:rsidRPr="00B52EFB">
              <w:t>This information will include details of relevant Open Mornings / Open Evenings to which prospective pupils and parents are invited.</w:t>
            </w:r>
          </w:p>
          <w:p w14:paraId="507454B2" w14:textId="77777777" w:rsidR="009A1851" w:rsidRPr="00B52EFB" w:rsidRDefault="009A1851" w:rsidP="00A4705F"/>
          <w:p w14:paraId="19E202B7" w14:textId="4D4414C0" w:rsidR="009A1851" w:rsidRPr="00B52EFB" w:rsidRDefault="009A1851" w:rsidP="00A4705F">
            <w:r w:rsidRPr="00B52EFB">
              <w:t>Completed test registration forms must be submitted electronically online via the relevant website</w:t>
            </w:r>
            <w:r w:rsidR="007C42D4" w:rsidRPr="00B52EFB">
              <w:t xml:space="preserve"> </w:t>
            </w:r>
            <w:r w:rsidRPr="00B52EFB">
              <w:t xml:space="preserve">by </w:t>
            </w:r>
            <w:r w:rsidR="00B54886" w:rsidRPr="00B52EFB">
              <w:t>the published deadline</w:t>
            </w:r>
            <w:r w:rsidRPr="00B52EFB">
              <w:t>.  All registration form</w:t>
            </w:r>
            <w:r w:rsidR="00B54886" w:rsidRPr="00B52EFB">
              <w:t xml:space="preserve">s received will be acknowledged by ‘The Grammar Schools in Birmingham’ Consortium.  </w:t>
            </w:r>
            <w:r w:rsidR="00F07E8A">
              <w:t>Pupils</w:t>
            </w:r>
            <w:r w:rsidR="00B54886" w:rsidRPr="00B52EFB">
              <w:t xml:space="preserve"> registered for the Entrance Test</w:t>
            </w:r>
            <w:r w:rsidR="00BB35EB" w:rsidRPr="00B52EFB">
              <w:t xml:space="preserve"> will be issued with a candidate number</w:t>
            </w:r>
            <w:r w:rsidR="00B54886" w:rsidRPr="00B52EFB">
              <w:t xml:space="preserve"> and allocated to a test centre by the Consortium Office.</w:t>
            </w:r>
          </w:p>
          <w:p w14:paraId="0E8ED5FD" w14:textId="77777777" w:rsidR="00B54886" w:rsidRPr="00B52EFB" w:rsidRDefault="00B54886" w:rsidP="00A4705F"/>
          <w:p w14:paraId="18B40488" w14:textId="77777777" w:rsidR="00D00801" w:rsidRPr="00B52EFB" w:rsidRDefault="00D00801" w:rsidP="00A4705F">
            <w:r w:rsidRPr="00B52EFB">
              <w:lastRenderedPageBreak/>
              <w:t>Local candidates who have not registered</w:t>
            </w:r>
            <w:r w:rsidR="00B54886" w:rsidRPr="00B52EFB">
              <w:t xml:space="preserve"> for the Entrance T</w:t>
            </w:r>
            <w:r w:rsidR="009064CE" w:rsidRPr="00B52EFB">
              <w:t xml:space="preserve">est by the </w:t>
            </w:r>
            <w:r w:rsidR="00B54886" w:rsidRPr="00B52EFB">
              <w:t xml:space="preserve">published deadline </w:t>
            </w:r>
            <w:r w:rsidRPr="00B52EFB">
              <w:t>may only be tested in exceptional circumstances and consideration after the main round of applications has been made.</w:t>
            </w:r>
          </w:p>
          <w:p w14:paraId="4D1EA308" w14:textId="77777777" w:rsidR="00D00801" w:rsidRPr="00B52EFB" w:rsidRDefault="00D00801" w:rsidP="00A4705F"/>
          <w:p w14:paraId="2B614AA4" w14:textId="77777777" w:rsidR="009823CA" w:rsidRDefault="00D00801" w:rsidP="00A4705F">
            <w:r w:rsidRPr="00B52EFB">
              <w:t xml:space="preserve">Children who move into the area between the </w:t>
            </w:r>
            <w:r w:rsidR="00B54886" w:rsidRPr="00B52EFB">
              <w:t>Published Entrance T</w:t>
            </w:r>
            <w:r w:rsidRPr="00B52EFB">
              <w:t>est registration</w:t>
            </w:r>
            <w:r w:rsidR="009064CE" w:rsidRPr="00B52EFB">
              <w:t xml:space="preserve"> deadline </w:t>
            </w:r>
            <w:r w:rsidR="00B54886" w:rsidRPr="00B52EFB">
              <w:t>and the Entrance T</w:t>
            </w:r>
            <w:r w:rsidR="009064CE" w:rsidRPr="00B52EFB">
              <w:t>est date will be tested and considered in the main round of admissions. Applications received after this date will be considered after initial applications have been made.</w:t>
            </w:r>
          </w:p>
          <w:p w14:paraId="4E793C29" w14:textId="77777777" w:rsidR="00BA257C" w:rsidRDefault="00BA257C" w:rsidP="00A4705F"/>
          <w:p w14:paraId="1C05CEC8" w14:textId="3B81DF1D" w:rsidR="00BB35EB" w:rsidRDefault="00BB35EB" w:rsidP="00BB35EB">
            <w:r w:rsidRPr="00B52EFB">
              <w:t xml:space="preserve">Parents </w:t>
            </w:r>
            <w:r w:rsidR="00B54886" w:rsidRPr="00B52EFB">
              <w:t xml:space="preserve">or </w:t>
            </w:r>
            <w:r w:rsidR="00CE66C3">
              <w:t>carers</w:t>
            </w:r>
            <w:r w:rsidR="00B54886" w:rsidRPr="00B52EFB">
              <w:t xml:space="preserve"> </w:t>
            </w:r>
            <w:r w:rsidRPr="00B52EFB">
              <w:t>also have to complete their home Local Authority application form ranking their choice of schools in order of preference.  These forms must be completed and returned to the Lo</w:t>
            </w:r>
            <w:r w:rsidR="00B54886" w:rsidRPr="00B52EFB">
              <w:t>cal Authority by 31 October 201</w:t>
            </w:r>
            <w:r w:rsidR="00C57552">
              <w:t>9</w:t>
            </w:r>
            <w:r w:rsidRPr="00B52EFB">
              <w:t>.</w:t>
            </w:r>
          </w:p>
          <w:p w14:paraId="404386FA" w14:textId="77777777" w:rsidR="00C57552" w:rsidRDefault="00C57552" w:rsidP="00BB35EB"/>
          <w:p w14:paraId="25DA98FD" w14:textId="77508D57" w:rsidR="00B17882" w:rsidRPr="00B52EFB" w:rsidRDefault="00BB35EB" w:rsidP="00BB35EB">
            <w:r w:rsidRPr="00B52EFB">
              <w:t>In accord</w:t>
            </w:r>
            <w:r w:rsidR="00B17882" w:rsidRPr="00B52EFB">
              <w:t>ance with the Equality Act 2010, r</w:t>
            </w:r>
            <w:r w:rsidR="00B54886" w:rsidRPr="00B52EFB">
              <w:t>equests for adjustments to the Entrance T</w:t>
            </w:r>
            <w:r w:rsidR="00B17882" w:rsidRPr="00B52EFB">
              <w:t>est</w:t>
            </w:r>
            <w:r w:rsidR="00B54886" w:rsidRPr="00B52EFB">
              <w:t xml:space="preserve"> from parents / </w:t>
            </w:r>
            <w:r w:rsidR="00CE66C3">
              <w:t>carers</w:t>
            </w:r>
            <w:r w:rsidR="00B17882" w:rsidRPr="00B52EFB">
              <w:t xml:space="preserve"> of a disabled child who wishes to attend the school</w:t>
            </w:r>
            <w:r w:rsidR="009823CA" w:rsidRPr="00B52EFB">
              <w:t xml:space="preserve"> will be considered</w:t>
            </w:r>
            <w:r w:rsidR="00B17882" w:rsidRPr="00B52EFB">
              <w:t xml:space="preserve">.  A pro-forma needs to be completed and returned to </w:t>
            </w:r>
            <w:r w:rsidR="0041300D" w:rsidRPr="00B52EFB">
              <w:t>the ‘Grammar</w:t>
            </w:r>
            <w:r w:rsidRPr="00B52EFB">
              <w:t xml:space="preserve"> Sc</w:t>
            </w:r>
            <w:r w:rsidR="00B17882" w:rsidRPr="00B52EFB">
              <w:t xml:space="preserve">hools in Birmingham’ Consortium, accompanied by a supporting letter from the child’s current school and any detailed medical evidence. </w:t>
            </w:r>
            <w:r w:rsidRPr="00B52EFB">
              <w:t xml:space="preserve">  The deadline for the return of this fo</w:t>
            </w:r>
            <w:r w:rsidR="007C42D4" w:rsidRPr="00B52EFB">
              <w:t xml:space="preserve">rm will be published in advance. </w:t>
            </w:r>
            <w:r w:rsidR="00B17882" w:rsidRPr="00B52EFB">
              <w:t xml:space="preserve"> A specialist panel will consider the information submitted to decide whether reasonable adjustments should be made for the candidate. </w:t>
            </w:r>
          </w:p>
          <w:p w14:paraId="4E2BDC94" w14:textId="77777777" w:rsidR="00B17882" w:rsidRPr="00B52EFB" w:rsidRDefault="00B17882" w:rsidP="00BB35EB"/>
          <w:p w14:paraId="03B9FC3A" w14:textId="77777777" w:rsidR="00BB35EB" w:rsidRPr="00B52EFB" w:rsidRDefault="00B54886" w:rsidP="00BB35EB">
            <w:r w:rsidRPr="00B52EFB">
              <w:t>Where the S</w:t>
            </w:r>
            <w:r w:rsidR="00B17882" w:rsidRPr="00B52EFB">
              <w:t xml:space="preserve">chool has been named on a child’s statement of Special Educational Needs, the child will </w:t>
            </w:r>
            <w:r w:rsidRPr="00B52EFB">
              <w:t>be admitted. The naming of the S</w:t>
            </w:r>
            <w:r w:rsidR="00B17882" w:rsidRPr="00B52EFB">
              <w:t>chool is undertaken after a statutory consultation w</w:t>
            </w:r>
            <w:r w:rsidRPr="00B52EFB">
              <w:t>ith the S</w:t>
            </w:r>
            <w:r w:rsidR="00001A4E" w:rsidRPr="00B52EFB">
              <w:t>chool in</w:t>
            </w:r>
            <w:r w:rsidRPr="00B52EFB">
              <w:t xml:space="preserve"> order to consider whether the S</w:t>
            </w:r>
            <w:r w:rsidR="00001A4E" w:rsidRPr="00B52EFB">
              <w:t>chool is suitable for the child’s age, ability, aptitude or s</w:t>
            </w:r>
            <w:r w:rsidRPr="00B52EFB">
              <w:t>pecial educational needs.  The S</w:t>
            </w:r>
            <w:r w:rsidR="00001A4E" w:rsidRPr="00B52EFB">
              <w:t xml:space="preserve">chool would require and expects to be made available evidence that the child’s ability is of the requisite academic standard as part of the process.  Usually this will be evidenced by the pupil having achieved the qualifying score in the entrance test.  </w:t>
            </w:r>
            <w:r w:rsidR="00B17882" w:rsidRPr="00B52EFB">
              <w:t xml:space="preserve"> This is no</w:t>
            </w:r>
            <w:r w:rsidR="00001A4E" w:rsidRPr="00B52EFB">
              <w:t xml:space="preserve">t an oversubscription criterion but the Admission Number </w:t>
            </w:r>
            <w:r w:rsidR="00E77612" w:rsidRPr="00B52EFB">
              <w:t xml:space="preserve">(otherwise 180) </w:t>
            </w:r>
            <w:r w:rsidR="00001A4E" w:rsidRPr="00B52EFB">
              <w:t>will reduce accordingly for all other applicants.</w:t>
            </w:r>
          </w:p>
          <w:p w14:paraId="110DE41C" w14:textId="77777777" w:rsidR="00BB35EB" w:rsidRPr="00B52EFB" w:rsidRDefault="00BB35EB" w:rsidP="00BB35EB"/>
          <w:p w14:paraId="5CF4D1FF" w14:textId="68327D37" w:rsidR="00BB35EB" w:rsidRPr="00B52EFB" w:rsidRDefault="00BB35EB" w:rsidP="00BB35EB">
            <w:r w:rsidRPr="00B52EFB">
              <w:t xml:space="preserve">The Entrance Test will take place on a </w:t>
            </w:r>
            <w:r w:rsidR="00E77612" w:rsidRPr="00B52EFB">
              <w:t>Saturday in early September 201</w:t>
            </w:r>
            <w:r w:rsidR="00C57552">
              <w:t>9</w:t>
            </w:r>
            <w:r w:rsidRPr="00B52EFB">
              <w:t>.</w:t>
            </w:r>
          </w:p>
          <w:p w14:paraId="37291CF2" w14:textId="77777777" w:rsidR="00D00801" w:rsidRPr="00B52EFB" w:rsidRDefault="00D00801" w:rsidP="00BB35EB"/>
          <w:p w14:paraId="3F484CAD" w14:textId="77777777" w:rsidR="00BB35EB" w:rsidRPr="00B52EFB" w:rsidRDefault="00BB35EB" w:rsidP="00BB35EB">
            <w:r w:rsidRPr="00B52EFB">
              <w:t xml:space="preserve">For girls unable </w:t>
            </w:r>
            <w:r w:rsidR="00E77612" w:rsidRPr="00B52EFB">
              <w:t>to sit the Entrance T</w:t>
            </w:r>
            <w:r w:rsidRPr="00B52EFB">
              <w:t>est on a Saturday for religious reasons, am alternative date will be arranged. Details are provided on ‘The request for Optional Test’ Form.</w:t>
            </w:r>
          </w:p>
          <w:p w14:paraId="53B25DBE" w14:textId="77777777" w:rsidR="00BB35EB" w:rsidRPr="00B52EFB" w:rsidRDefault="00001A4E" w:rsidP="00BB35EB">
            <w:r w:rsidRPr="00B52EFB">
              <w:t xml:space="preserve"> </w:t>
            </w:r>
          </w:p>
          <w:p w14:paraId="7CC31424" w14:textId="45D114E8" w:rsidR="000072C3" w:rsidRPr="00B52EFB" w:rsidRDefault="00001A4E" w:rsidP="00A4705F">
            <w:r w:rsidRPr="00B52EFB">
              <w:t xml:space="preserve">Places at the school will be </w:t>
            </w:r>
            <w:r w:rsidR="00E77612" w:rsidRPr="00B52EFB">
              <w:t>awarded in accordance with the Admissions Criteria</w:t>
            </w:r>
            <w:r w:rsidRPr="00B52EFB">
              <w:t xml:space="preserve"> outlined above.  Parents</w:t>
            </w:r>
            <w:r w:rsidR="00E77612" w:rsidRPr="00B52EFB">
              <w:t xml:space="preserve"> / </w:t>
            </w:r>
            <w:r w:rsidR="00CE66C3">
              <w:t>Carers</w:t>
            </w:r>
            <w:r w:rsidRPr="00B52EFB">
              <w:t xml:space="preserve"> will be not</w:t>
            </w:r>
            <w:r w:rsidR="009D73FF">
              <w:t>ified in writing on 1 March 2020</w:t>
            </w:r>
            <w:r w:rsidRPr="00B52EFB">
              <w:t xml:space="preserve"> of the school to which their child has been allocated, based on the application and ranking order that they submitted to their Local Authority.</w:t>
            </w:r>
          </w:p>
        </w:tc>
      </w:tr>
      <w:tr w:rsidR="00B52EFB" w:rsidRPr="00B52EFB" w14:paraId="6183BC02" w14:textId="77777777" w:rsidTr="00F93FFE">
        <w:tc>
          <w:tcPr>
            <w:tcW w:w="1985" w:type="dxa"/>
          </w:tcPr>
          <w:p w14:paraId="1325FBBC" w14:textId="77777777" w:rsidR="00001A4E" w:rsidRPr="00B52EFB" w:rsidRDefault="00001A4E" w:rsidP="00952F83">
            <w:pPr>
              <w:rPr>
                <w:b/>
              </w:rPr>
            </w:pPr>
            <w:r w:rsidRPr="00B52EFB">
              <w:rPr>
                <w:b/>
              </w:rPr>
              <w:lastRenderedPageBreak/>
              <w:t>Appeals</w:t>
            </w:r>
          </w:p>
        </w:tc>
        <w:tc>
          <w:tcPr>
            <w:tcW w:w="8505" w:type="dxa"/>
          </w:tcPr>
          <w:p w14:paraId="333709E7" w14:textId="14C066C4" w:rsidR="00BC689F" w:rsidRPr="00B52EFB" w:rsidRDefault="00E77612" w:rsidP="00952F83">
            <w:r w:rsidRPr="00B52EFB">
              <w:t xml:space="preserve">If a parent / </w:t>
            </w:r>
            <w:r w:rsidR="00CE66C3">
              <w:t>carer</w:t>
            </w:r>
            <w:r w:rsidR="00001A4E" w:rsidRPr="00B52EFB">
              <w:t xml:space="preserve"> </w:t>
            </w:r>
            <w:r w:rsidR="00CE66C3">
              <w:t>i</w:t>
            </w:r>
            <w:r w:rsidR="00001A4E" w:rsidRPr="00B52EFB">
              <w:t>s refused a place at a school for their child, they have the right to appeal to an independent Appeal Panel set up under the School Standards and Framework Act 1998.  Appeals for Sutton Coldfield Grammar School for Girls with regards to Years 7-11 are administered by the School Admissions a</w:t>
            </w:r>
            <w:r w:rsidRPr="00B52EFB">
              <w:t>nd Pupil Placements Service.</w:t>
            </w:r>
          </w:p>
        </w:tc>
      </w:tr>
      <w:tr w:rsidR="00B52EFB" w:rsidRPr="00B52EFB" w14:paraId="23170E11" w14:textId="77777777" w:rsidTr="00F93FFE">
        <w:tc>
          <w:tcPr>
            <w:tcW w:w="1985" w:type="dxa"/>
          </w:tcPr>
          <w:p w14:paraId="15D07172" w14:textId="77777777" w:rsidR="00A4705F" w:rsidRPr="00B52EFB" w:rsidRDefault="00001A4E" w:rsidP="00001A4E">
            <w:pPr>
              <w:rPr>
                <w:b/>
              </w:rPr>
            </w:pPr>
            <w:r w:rsidRPr="00B52EFB">
              <w:rPr>
                <w:b/>
              </w:rPr>
              <w:t>In Year Admissions and Waiting Lists (Years 7-11)</w:t>
            </w:r>
          </w:p>
        </w:tc>
        <w:tc>
          <w:tcPr>
            <w:tcW w:w="8505" w:type="dxa"/>
          </w:tcPr>
          <w:p w14:paraId="789CD849" w14:textId="77777777" w:rsidR="006D6F71" w:rsidRPr="00B52EFB" w:rsidRDefault="006D6F71" w:rsidP="00AB0879">
            <w:pPr>
              <w:rPr>
                <w:b/>
              </w:rPr>
            </w:pPr>
            <w:r w:rsidRPr="00B52EFB">
              <w:rPr>
                <w:b/>
              </w:rPr>
              <w:t>Year 7 (first term)</w:t>
            </w:r>
          </w:p>
          <w:p w14:paraId="3422595D" w14:textId="53163AEF" w:rsidR="006D6F71" w:rsidRPr="00B52EFB" w:rsidRDefault="006D6F71" w:rsidP="00AB0879">
            <w:r w:rsidRPr="00B52EFB">
              <w:t>If a vacancy arises in the first term of Year 7, the Local Authority waiting list for that cohort will be used and a place offered to the highest scoring girl on that list.  This is a list of those who sat the test</w:t>
            </w:r>
            <w:r w:rsidR="00547CB0" w:rsidRPr="00B52EFB">
              <w:t xml:space="preserve"> for admission in September 2</w:t>
            </w:r>
            <w:r w:rsidR="009D73FF">
              <w:t>020</w:t>
            </w:r>
            <w:r w:rsidR="00001A4E" w:rsidRPr="00B52EFB">
              <w:t xml:space="preserve"> and who did not receive an offer from this school or a higher ra</w:t>
            </w:r>
            <w:r w:rsidR="00E77612" w:rsidRPr="00B52EFB">
              <w:t>n</w:t>
            </w:r>
            <w:r w:rsidR="00001A4E" w:rsidRPr="00B52EFB">
              <w:t>ked school.</w:t>
            </w:r>
          </w:p>
          <w:p w14:paraId="24CB0D8B" w14:textId="77777777" w:rsidR="006D6F71" w:rsidRPr="00B52EFB" w:rsidRDefault="006D6F71" w:rsidP="00AB0879"/>
          <w:p w14:paraId="1CD34F49" w14:textId="77777777" w:rsidR="006D6F71" w:rsidRPr="00B52EFB" w:rsidRDefault="006D6F71" w:rsidP="00AB0879">
            <w:pPr>
              <w:rPr>
                <w:b/>
              </w:rPr>
            </w:pPr>
            <w:r w:rsidRPr="00B52EFB">
              <w:rPr>
                <w:b/>
              </w:rPr>
              <w:t>January of Year 7 –Year 11</w:t>
            </w:r>
          </w:p>
          <w:p w14:paraId="7195696D" w14:textId="77777777" w:rsidR="00DD7D54" w:rsidRPr="00B52EFB" w:rsidRDefault="006D6F71" w:rsidP="00AB0879">
            <w:r w:rsidRPr="00B52EFB">
              <w:t xml:space="preserve">From January of Year 7 onwards, </w:t>
            </w:r>
            <w:r w:rsidR="00D121B2" w:rsidRPr="00B52EFB">
              <w:t>a</w:t>
            </w:r>
            <w:r w:rsidR="00AB0879" w:rsidRPr="00B52EFB">
              <w:t xml:space="preserve">pplications made outside the normal admissions round (in-year admissions) </w:t>
            </w:r>
            <w:r w:rsidR="00E77612" w:rsidRPr="00B52EFB">
              <w:t>should be made directly to the S</w:t>
            </w:r>
            <w:r w:rsidR="00AB0879" w:rsidRPr="00B52EFB">
              <w:t xml:space="preserve">chool. </w:t>
            </w:r>
            <w:r w:rsidR="00271221" w:rsidRPr="00B52EFB">
              <w:t xml:space="preserve"> </w:t>
            </w:r>
            <w:r w:rsidRPr="00B52EFB">
              <w:t xml:space="preserve">Places will be offered to students </w:t>
            </w:r>
            <w:r w:rsidR="00D121B2" w:rsidRPr="00B52EFB">
              <w:t>in</w:t>
            </w:r>
            <w:r w:rsidR="00E77612" w:rsidRPr="00B52EFB">
              <w:t xml:space="preserve"> accordance with the published Admissions C</w:t>
            </w:r>
            <w:r w:rsidR="00D121B2" w:rsidRPr="00B52EFB">
              <w:t>riteria</w:t>
            </w:r>
            <w:r w:rsidR="00E77612" w:rsidRPr="00B52EFB">
              <w:t>.  Being added to the S</w:t>
            </w:r>
            <w:r w:rsidR="00DD7D54" w:rsidRPr="00B52EFB">
              <w:t>chool’s waiting list does not mean that a place will become available</w:t>
            </w:r>
            <w:r w:rsidR="00E77612" w:rsidRPr="00B52EFB">
              <w:t>,</w:t>
            </w:r>
            <w:r w:rsidR="00DD7D54" w:rsidRPr="00B52EFB">
              <w:t xml:space="preserve"> as in-year places normally only become available i</w:t>
            </w:r>
            <w:r w:rsidR="00E77612" w:rsidRPr="00B52EFB">
              <w:t>f a current student leaves the S</w:t>
            </w:r>
            <w:r w:rsidR="00DD7D54" w:rsidRPr="00B52EFB">
              <w:t xml:space="preserve">chool. </w:t>
            </w:r>
          </w:p>
          <w:p w14:paraId="0BFA667F" w14:textId="77777777" w:rsidR="00AB0879" w:rsidRPr="00B52EFB" w:rsidRDefault="00AB0879" w:rsidP="00AB0879"/>
          <w:p w14:paraId="203ADF32" w14:textId="77777777" w:rsidR="00A4705F" w:rsidRPr="00B52EFB" w:rsidRDefault="00AB0879" w:rsidP="00AB0879">
            <w:r w:rsidRPr="00B52EFB">
              <w:t>On receipt of an in-year applicati</w:t>
            </w:r>
            <w:r w:rsidR="00E77612" w:rsidRPr="00B52EFB">
              <w:t>on, the S</w:t>
            </w:r>
            <w:r w:rsidR="00DD7D54" w:rsidRPr="00B52EFB">
              <w:t>chool will notify the L</w:t>
            </w:r>
            <w:r w:rsidRPr="00B52EFB">
              <w:t>oc</w:t>
            </w:r>
            <w:r w:rsidR="00DD7D54" w:rsidRPr="00B52EFB">
              <w:t>al A</w:t>
            </w:r>
            <w:r w:rsidRPr="00B52EFB">
              <w:t>uthority of both the application</w:t>
            </w:r>
            <w:r w:rsidR="00DD7D54" w:rsidRPr="00B52EFB">
              <w:t xml:space="preserve"> and its outcome, to allow the Local A</w:t>
            </w:r>
            <w:r w:rsidRPr="00B52EFB">
              <w:t>uthority to keep up to date with figures on the availability of school places in Birmingham.</w:t>
            </w:r>
          </w:p>
          <w:p w14:paraId="0D913877" w14:textId="77777777" w:rsidR="00DD7D54" w:rsidRPr="00B52EFB" w:rsidRDefault="00DD7D54" w:rsidP="00AB0879"/>
          <w:p w14:paraId="172FE2A8" w14:textId="77777777" w:rsidR="002B2A68" w:rsidRPr="00B52EFB" w:rsidRDefault="00DD7D54" w:rsidP="00AB0879">
            <w:r w:rsidRPr="00B52EFB">
              <w:t>If a place becomes available, candidates on the waiting list in the appropriate year group will be invited to take a</w:t>
            </w:r>
            <w:r w:rsidR="00FA4B67" w:rsidRPr="00B52EFB">
              <w:t>n admissions</w:t>
            </w:r>
            <w:r w:rsidRPr="00B52EFB">
              <w:t xml:space="preserve"> test and the place will be awarded to the highest scoring cand</w:t>
            </w:r>
            <w:r w:rsidR="001C3251" w:rsidRPr="00B52EFB">
              <w:t>idate above a minimum standard.</w:t>
            </w:r>
          </w:p>
        </w:tc>
      </w:tr>
      <w:tr w:rsidR="008D6464" w:rsidRPr="00B52EFB" w14:paraId="33F8BA69" w14:textId="77777777" w:rsidTr="00F93FFE">
        <w:tc>
          <w:tcPr>
            <w:tcW w:w="1985" w:type="dxa"/>
          </w:tcPr>
          <w:p w14:paraId="46835D25" w14:textId="77777777" w:rsidR="008D6464" w:rsidRPr="00A141F8" w:rsidRDefault="008D6464" w:rsidP="008D6464">
            <w:pPr>
              <w:rPr>
                <w:b/>
              </w:rPr>
            </w:pPr>
            <w:r w:rsidRPr="00A141F8">
              <w:rPr>
                <w:b/>
              </w:rPr>
              <w:lastRenderedPageBreak/>
              <w:t>Policy and Procedural Arrangements for Sixth Form Admissions</w:t>
            </w:r>
          </w:p>
          <w:p w14:paraId="38992C68" w14:textId="77777777" w:rsidR="008D6464" w:rsidRPr="00B52EFB" w:rsidRDefault="008D6464" w:rsidP="00001A4E">
            <w:pPr>
              <w:rPr>
                <w:b/>
              </w:rPr>
            </w:pPr>
          </w:p>
        </w:tc>
        <w:tc>
          <w:tcPr>
            <w:tcW w:w="8505" w:type="dxa"/>
          </w:tcPr>
          <w:p w14:paraId="6749750F" w14:textId="77777777" w:rsidR="008D6464" w:rsidRPr="00A141F8" w:rsidRDefault="008D6464" w:rsidP="008D6464">
            <w:pPr>
              <w:rPr>
                <w:bCs w:val="0"/>
              </w:rPr>
            </w:pPr>
            <w:r w:rsidRPr="00A141F8">
              <w:rPr>
                <w:bCs w:val="0"/>
              </w:rPr>
              <w:t xml:space="preserve">Entry to Year 12 is on the basis of academic ability demonstrated by achievement at GCSE.  </w:t>
            </w:r>
          </w:p>
          <w:p w14:paraId="081CB424" w14:textId="77777777" w:rsidR="008D6464" w:rsidRPr="00A141F8" w:rsidRDefault="008D6464" w:rsidP="008D6464">
            <w:pPr>
              <w:rPr>
                <w:bCs w:val="0"/>
              </w:rPr>
            </w:pPr>
          </w:p>
          <w:p w14:paraId="50378DF0" w14:textId="77777777" w:rsidR="008D6464" w:rsidRPr="00A141F8" w:rsidRDefault="008D6464" w:rsidP="008D6464">
            <w:pPr>
              <w:rPr>
                <w:bCs w:val="0"/>
              </w:rPr>
            </w:pPr>
            <w:r w:rsidRPr="00A141F8">
              <w:rPr>
                <w:bCs w:val="0"/>
              </w:rPr>
              <w:t xml:space="preserve">All applicants will complete an application form to nominate their A Level subject selection. </w:t>
            </w:r>
          </w:p>
          <w:p w14:paraId="7E4D0740" w14:textId="5C9F7978" w:rsidR="008D6464" w:rsidRPr="00A141F8" w:rsidRDefault="008D6464" w:rsidP="008D6464">
            <w:pPr>
              <w:rPr>
                <w:bCs w:val="0"/>
              </w:rPr>
            </w:pPr>
            <w:r w:rsidRPr="00A141F8">
              <w:rPr>
                <w:bCs w:val="0"/>
              </w:rPr>
              <w:t>For ent</w:t>
            </w:r>
            <w:r w:rsidR="009D73FF">
              <w:rPr>
                <w:bCs w:val="0"/>
              </w:rPr>
              <w:t>ry into Year 12 in September 2020</w:t>
            </w:r>
            <w:r w:rsidRPr="00A141F8">
              <w:rPr>
                <w:bCs w:val="0"/>
              </w:rPr>
              <w:t>, our Published Admission Number (PAN) for external students, i.e. those who have not up to that point studied at Sutton Coldfield Grammar School for Girls, is 20. The Sixth Form is open to girls only.</w:t>
            </w:r>
          </w:p>
          <w:p w14:paraId="6C1C24FF" w14:textId="77777777" w:rsidR="008D6464" w:rsidRPr="00A141F8" w:rsidRDefault="008D6464" w:rsidP="008D6464">
            <w:pPr>
              <w:rPr>
                <w:bCs w:val="0"/>
              </w:rPr>
            </w:pPr>
          </w:p>
          <w:p w14:paraId="0EC4497E" w14:textId="77777777" w:rsidR="008D6464" w:rsidRPr="00A141F8" w:rsidRDefault="008D6464" w:rsidP="008D6464">
            <w:pPr>
              <w:rPr>
                <w:bCs w:val="0"/>
              </w:rPr>
            </w:pPr>
            <w:r w:rsidRPr="00A141F8">
              <w:rPr>
                <w:bCs w:val="0"/>
              </w:rPr>
              <w:t>Places in the Sixth Form are offered on the basis of the following criteria:</w:t>
            </w:r>
          </w:p>
          <w:p w14:paraId="1B442E2F" w14:textId="77777777" w:rsidR="008D6464" w:rsidRPr="00A141F8" w:rsidRDefault="008D6464" w:rsidP="008D6464">
            <w:pPr>
              <w:pStyle w:val="ListParagraph"/>
              <w:numPr>
                <w:ilvl w:val="0"/>
                <w:numId w:val="2"/>
              </w:numPr>
              <w:ind w:left="470" w:hanging="357"/>
              <w:rPr>
                <w:bCs w:val="0"/>
              </w:rPr>
            </w:pPr>
            <w:r w:rsidRPr="00A141F8">
              <w:rPr>
                <w:bCs w:val="0"/>
              </w:rPr>
              <w:t>A minimum of Grade 5 in either English Language or Literature and in Mathematics;</w:t>
            </w:r>
          </w:p>
          <w:p w14:paraId="21AC7886" w14:textId="77777777" w:rsidR="008D6464" w:rsidRPr="00A141F8" w:rsidRDefault="008D6464" w:rsidP="008D6464">
            <w:pPr>
              <w:pStyle w:val="ListParagraph"/>
              <w:numPr>
                <w:ilvl w:val="0"/>
                <w:numId w:val="2"/>
              </w:numPr>
              <w:ind w:left="470" w:hanging="357"/>
              <w:rPr>
                <w:bCs w:val="0"/>
              </w:rPr>
            </w:pPr>
            <w:r w:rsidRPr="00A141F8">
              <w:rPr>
                <w:bCs w:val="0"/>
              </w:rPr>
              <w:t xml:space="preserve">A minimum of five different subjects graded either A*-A or the new GCSE grades of 7-9;  </w:t>
            </w:r>
          </w:p>
          <w:p w14:paraId="7098700A" w14:textId="77777777" w:rsidR="008D6464" w:rsidRPr="00A141F8" w:rsidRDefault="008D6464" w:rsidP="008D6464">
            <w:pPr>
              <w:pStyle w:val="ListParagraph"/>
              <w:numPr>
                <w:ilvl w:val="0"/>
                <w:numId w:val="2"/>
              </w:numPr>
              <w:ind w:left="470" w:hanging="357"/>
              <w:rPr>
                <w:bCs w:val="0"/>
              </w:rPr>
            </w:pPr>
            <w:r w:rsidRPr="00A141F8">
              <w:rPr>
                <w:bCs w:val="0"/>
              </w:rPr>
              <w:t>The availability of places, bearing in mind the total efficiency of the school;</w:t>
            </w:r>
          </w:p>
          <w:p w14:paraId="230F14CA" w14:textId="77777777" w:rsidR="008D6464" w:rsidRPr="00A141F8" w:rsidRDefault="008D6464" w:rsidP="008D6464">
            <w:pPr>
              <w:pStyle w:val="ListParagraph"/>
              <w:numPr>
                <w:ilvl w:val="0"/>
                <w:numId w:val="2"/>
              </w:numPr>
              <w:ind w:left="470" w:hanging="357"/>
              <w:rPr>
                <w:bCs w:val="0"/>
              </w:rPr>
            </w:pPr>
            <w:r w:rsidRPr="00A141F8">
              <w:rPr>
                <w:bCs w:val="0"/>
              </w:rPr>
              <w:t>Meeting the required criteria for three or more subjects to be studied at A-Level.</w:t>
            </w:r>
          </w:p>
          <w:p w14:paraId="149D4541" w14:textId="77777777" w:rsidR="008D6464" w:rsidRPr="00A141F8" w:rsidRDefault="008D6464" w:rsidP="008D6464">
            <w:pPr>
              <w:pStyle w:val="ListParagraph"/>
              <w:ind w:left="0"/>
              <w:rPr>
                <w:bCs w:val="0"/>
              </w:rPr>
            </w:pPr>
            <w:r w:rsidRPr="00A141F8">
              <w:rPr>
                <w:bCs w:val="0"/>
              </w:rPr>
              <w:t>In order to be able to take a particular subject at A-Level, a grade A-A* or 7-9 at GCSE in that subject is expected. Where the subject to be studied has not been taken at GCSE, an equivalent subject may be used at the discretion of the school.</w:t>
            </w:r>
          </w:p>
          <w:p w14:paraId="7076871B" w14:textId="77777777" w:rsidR="008D6464" w:rsidRPr="00A141F8" w:rsidRDefault="008D6464" w:rsidP="008D6464">
            <w:pPr>
              <w:rPr>
                <w:bCs w:val="0"/>
              </w:rPr>
            </w:pPr>
          </w:p>
          <w:p w14:paraId="0E2A155E" w14:textId="77777777" w:rsidR="008D6464" w:rsidRPr="00A141F8" w:rsidRDefault="008D6464" w:rsidP="008D6464">
            <w:pPr>
              <w:rPr>
                <w:bCs w:val="0"/>
              </w:rPr>
            </w:pPr>
            <w:r w:rsidRPr="00A141F8">
              <w:rPr>
                <w:bCs w:val="0"/>
              </w:rPr>
              <w:t xml:space="preserve">Where Sixth Form places are over-subscribed, the following criteria will be applied to the allocation of places, in the order given below.  Within each of the criteria, there will be rank ordering, based on academic ability demonstrated by GCSE grades:  </w:t>
            </w:r>
          </w:p>
          <w:p w14:paraId="7F8262AE" w14:textId="77777777" w:rsidR="008D6464" w:rsidRPr="00A141F8" w:rsidRDefault="008D6464" w:rsidP="008D6464">
            <w:pPr>
              <w:rPr>
                <w:bCs w:val="0"/>
              </w:rPr>
            </w:pPr>
            <w:r w:rsidRPr="00A141F8">
              <w:rPr>
                <w:bCs w:val="0"/>
              </w:rPr>
              <w:t>1) Current students</w:t>
            </w:r>
          </w:p>
          <w:p w14:paraId="48109B81" w14:textId="77777777" w:rsidR="008D6464" w:rsidRPr="00A141F8" w:rsidRDefault="008D6464" w:rsidP="008D6464">
            <w:pPr>
              <w:rPr>
                <w:bCs w:val="0"/>
              </w:rPr>
            </w:pPr>
            <w:r w:rsidRPr="00A141F8">
              <w:rPr>
                <w:bCs w:val="0"/>
              </w:rPr>
              <w:t xml:space="preserve">2) </w:t>
            </w:r>
            <w:r>
              <w:rPr>
                <w:bCs w:val="0"/>
              </w:rPr>
              <w:t>C</w:t>
            </w:r>
            <w:r w:rsidRPr="00A141F8">
              <w:rPr>
                <w:bCs w:val="0"/>
              </w:rPr>
              <w:t xml:space="preserve">hildren </w:t>
            </w:r>
            <w:r>
              <w:rPr>
                <w:bCs w:val="0"/>
              </w:rPr>
              <w:t xml:space="preserve">who are looked after </w:t>
            </w:r>
            <w:r w:rsidRPr="00A141F8">
              <w:rPr>
                <w:bCs w:val="0"/>
              </w:rPr>
              <w:t>or previ</w:t>
            </w:r>
            <w:r>
              <w:rPr>
                <w:bCs w:val="0"/>
              </w:rPr>
              <w:t>ously looked-after children (CLA</w:t>
            </w:r>
            <w:r w:rsidRPr="00A141F8">
              <w:rPr>
                <w:bCs w:val="0"/>
              </w:rPr>
              <w:t>)</w:t>
            </w:r>
          </w:p>
          <w:p w14:paraId="402A8C17" w14:textId="77777777" w:rsidR="008D6464" w:rsidRPr="00A141F8" w:rsidRDefault="008D6464" w:rsidP="008D6464">
            <w:pPr>
              <w:rPr>
                <w:bCs w:val="0"/>
              </w:rPr>
            </w:pPr>
            <w:r w:rsidRPr="00A141F8">
              <w:rPr>
                <w:bCs w:val="0"/>
              </w:rPr>
              <w:t>3) Students in receipt of Pupil Premium funding (</w:t>
            </w:r>
            <w:proofErr w:type="spellStart"/>
            <w:r w:rsidRPr="00A141F8">
              <w:rPr>
                <w:bCs w:val="0"/>
              </w:rPr>
              <w:t>ie</w:t>
            </w:r>
            <w:proofErr w:type="spellEnd"/>
            <w:r w:rsidRPr="00A141F8">
              <w:rPr>
                <w:bCs w:val="0"/>
              </w:rPr>
              <w:t xml:space="preserve"> eligible for free school meals at any point in the 6 years prior to the application closing date. The school will require proof of eligibility for Pupil Premium funding with the final school report for predicted grades and reserves the right to withdraw the offer of a place if it has been made on the basis of an incorrect or misleading application)</w:t>
            </w:r>
          </w:p>
          <w:p w14:paraId="3B4D1B3C" w14:textId="77777777" w:rsidR="008D6464" w:rsidRPr="00A141F8" w:rsidRDefault="008D6464" w:rsidP="008D6464">
            <w:pPr>
              <w:rPr>
                <w:bCs w:val="0"/>
                <w:i/>
              </w:rPr>
            </w:pPr>
            <w:r w:rsidRPr="00F620FA">
              <w:rPr>
                <w:bCs w:val="0"/>
              </w:rPr>
              <w:t>4)</w:t>
            </w:r>
            <w:r w:rsidRPr="00A141F8">
              <w:rPr>
                <w:bCs w:val="0"/>
                <w:i/>
              </w:rPr>
              <w:t xml:space="preserve"> </w:t>
            </w:r>
            <w:r w:rsidRPr="00A141F8">
              <w:rPr>
                <w:bCs w:val="0"/>
              </w:rPr>
              <w:t>All other students.</w:t>
            </w:r>
            <w:r w:rsidRPr="00A141F8">
              <w:rPr>
                <w:bCs w:val="0"/>
                <w:i/>
              </w:rPr>
              <w:t xml:space="preserve">  </w:t>
            </w:r>
          </w:p>
          <w:p w14:paraId="181A8E36" w14:textId="77777777" w:rsidR="008D6464" w:rsidRPr="00A141F8" w:rsidRDefault="008D6464" w:rsidP="008D6464">
            <w:pPr>
              <w:rPr>
                <w:bCs w:val="0"/>
              </w:rPr>
            </w:pPr>
          </w:p>
          <w:p w14:paraId="4DCE770C" w14:textId="77777777" w:rsidR="008D6464" w:rsidRPr="00A141F8" w:rsidRDefault="008D6464" w:rsidP="008D6464">
            <w:pPr>
              <w:rPr>
                <w:bCs w:val="0"/>
              </w:rPr>
            </w:pPr>
            <w:r w:rsidRPr="00A141F8">
              <w:rPr>
                <w:bCs w:val="0"/>
              </w:rPr>
              <w:t xml:space="preserve">Conditional places will be offered based on predicted GCSE grades supplied by the applicant’s school or in a school report. </w:t>
            </w:r>
          </w:p>
          <w:p w14:paraId="04B9E181" w14:textId="77777777" w:rsidR="008D6464" w:rsidRPr="00A141F8" w:rsidRDefault="008D6464" w:rsidP="008D6464">
            <w:pPr>
              <w:rPr>
                <w:bCs w:val="0"/>
              </w:rPr>
            </w:pPr>
          </w:p>
          <w:p w14:paraId="6A0CB2AE" w14:textId="7E83F5FC" w:rsidR="008D6464" w:rsidRPr="00A141F8" w:rsidRDefault="008D6464" w:rsidP="008D6464">
            <w:pPr>
              <w:rPr>
                <w:bCs w:val="0"/>
              </w:rPr>
            </w:pPr>
            <w:r w:rsidRPr="00A141F8">
              <w:rPr>
                <w:bCs w:val="0"/>
              </w:rPr>
              <w:t>Places will be confirmed following the publication of GCSE results. Applicants need to provide proof of their GCSE results to the school between 11.00am and 1.00pm on GCSE Results Day. Students due to be away on Results Day must make arrangements for their results to be sent to the school. If proof of results is not received by 1.00pm, the conditional offer of a place may be withdrawn.   Students also need to bring proof of eligibility for Pupil Premium funding or that they are C</w:t>
            </w:r>
            <w:r w:rsidR="00CE66C3">
              <w:rPr>
                <w:bCs w:val="0"/>
              </w:rPr>
              <w:t>LA</w:t>
            </w:r>
            <w:r w:rsidRPr="00A141F8">
              <w:rPr>
                <w:bCs w:val="0"/>
              </w:rPr>
              <w:t>.</w:t>
            </w:r>
          </w:p>
          <w:p w14:paraId="042FAC7C" w14:textId="77777777" w:rsidR="008D6464" w:rsidRPr="00B52EFB" w:rsidRDefault="008D6464" w:rsidP="00AB0879">
            <w:pPr>
              <w:rPr>
                <w:b/>
              </w:rPr>
            </w:pPr>
          </w:p>
        </w:tc>
      </w:tr>
      <w:tr w:rsidR="008D6464" w:rsidRPr="00B52EFB" w14:paraId="0A6D1749" w14:textId="77777777" w:rsidTr="00F93FFE">
        <w:tc>
          <w:tcPr>
            <w:tcW w:w="1985" w:type="dxa"/>
          </w:tcPr>
          <w:p w14:paraId="68140BCF" w14:textId="77777777" w:rsidR="008D6464" w:rsidRPr="00A141F8" w:rsidRDefault="008D6464" w:rsidP="008D6464">
            <w:pPr>
              <w:rPr>
                <w:b/>
              </w:rPr>
            </w:pPr>
            <w:r w:rsidRPr="00A141F8">
              <w:rPr>
                <w:b/>
              </w:rPr>
              <w:t xml:space="preserve">Exceptional </w:t>
            </w:r>
          </w:p>
          <w:p w14:paraId="6415F0D8" w14:textId="77777777" w:rsidR="008D6464" w:rsidRPr="00B52EFB" w:rsidRDefault="008D6464" w:rsidP="008D6464">
            <w:pPr>
              <w:rPr>
                <w:b/>
              </w:rPr>
            </w:pPr>
            <w:r w:rsidRPr="00A141F8">
              <w:rPr>
                <w:b/>
              </w:rPr>
              <w:t>circumstances</w:t>
            </w:r>
          </w:p>
        </w:tc>
        <w:tc>
          <w:tcPr>
            <w:tcW w:w="8505" w:type="dxa"/>
          </w:tcPr>
          <w:p w14:paraId="38C576D8" w14:textId="2780BB89" w:rsidR="008D6464" w:rsidRPr="008D6464" w:rsidRDefault="008D6464" w:rsidP="00AB0879">
            <w:pPr>
              <w:rPr>
                <w:bCs w:val="0"/>
              </w:rPr>
            </w:pPr>
            <w:r w:rsidRPr="00A141F8">
              <w:rPr>
                <w:bCs w:val="0"/>
              </w:rPr>
              <w:t xml:space="preserve">Where there are exceptional personal circumstances, the </w:t>
            </w:r>
            <w:proofErr w:type="spellStart"/>
            <w:r w:rsidRPr="00A141F8">
              <w:rPr>
                <w:bCs w:val="0"/>
              </w:rPr>
              <w:t>Headteacher</w:t>
            </w:r>
            <w:proofErr w:type="spellEnd"/>
            <w:r w:rsidRPr="00A141F8">
              <w:rPr>
                <w:bCs w:val="0"/>
              </w:rPr>
              <w:t xml:space="preserve"> reserves the right to award a place in the Sixth Form.  This applies where it can be shown that the circumstances experienced in Year 11 have impacted detrimentally on a student’s examination performance and that they have the academic potential to study in the Sixth Form.</w:t>
            </w:r>
          </w:p>
        </w:tc>
      </w:tr>
    </w:tbl>
    <w:p w14:paraId="162304B1" w14:textId="77777777" w:rsidR="001B0D3E" w:rsidRDefault="001B0D3E" w:rsidP="001B0D3E"/>
    <w:p w14:paraId="5877C47B" w14:textId="77777777" w:rsidR="008D6464" w:rsidRDefault="008D6464" w:rsidP="001B0D3E"/>
    <w:p w14:paraId="05B975C8" w14:textId="77777777" w:rsidR="008D6464" w:rsidRDefault="008D6464" w:rsidP="001B0D3E"/>
    <w:p w14:paraId="36E83DFE" w14:textId="77777777" w:rsidR="008D6464" w:rsidRDefault="008D6464" w:rsidP="001B0D3E"/>
    <w:sectPr w:rsidR="008D6464" w:rsidSect="00BA257C">
      <w:headerReference w:type="even" r:id="rId7"/>
      <w:headerReference w:type="default" r:id="rId8"/>
      <w:footerReference w:type="even" r:id="rId9"/>
      <w:footerReference w:type="default" r:id="rId10"/>
      <w:headerReference w:type="first" r:id="rId11"/>
      <w:footerReference w:type="first" r:id="rId12"/>
      <w:pgSz w:w="11906" w:h="16838"/>
      <w:pgMar w:top="1021" w:right="1021" w:bottom="102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064E2A" w14:textId="77777777" w:rsidR="00E55352" w:rsidRDefault="00E55352" w:rsidP="00E55352">
      <w:r>
        <w:separator/>
      </w:r>
    </w:p>
  </w:endnote>
  <w:endnote w:type="continuationSeparator" w:id="0">
    <w:p w14:paraId="518805B4" w14:textId="77777777" w:rsidR="00E55352" w:rsidRDefault="00E55352" w:rsidP="00E55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AEAFF" w14:textId="77777777" w:rsidR="00E55352" w:rsidRDefault="00E553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28A04" w14:textId="77777777" w:rsidR="00E55352" w:rsidRDefault="00E553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7D174" w14:textId="77777777" w:rsidR="00E55352" w:rsidRDefault="00E55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11F351" w14:textId="77777777" w:rsidR="00E55352" w:rsidRDefault="00E55352" w:rsidP="00E55352">
      <w:r>
        <w:separator/>
      </w:r>
    </w:p>
  </w:footnote>
  <w:footnote w:type="continuationSeparator" w:id="0">
    <w:p w14:paraId="149BCF52" w14:textId="77777777" w:rsidR="00E55352" w:rsidRDefault="00E55352" w:rsidP="00E553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4C1C4" w14:textId="77777777" w:rsidR="00E55352" w:rsidRDefault="00E553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530958"/>
      <w:docPartObj>
        <w:docPartGallery w:val="Watermarks"/>
        <w:docPartUnique/>
      </w:docPartObj>
    </w:sdtPr>
    <w:sdtEndPr/>
    <w:sdtContent>
      <w:p w14:paraId="4BEF4174" w14:textId="19B34305" w:rsidR="00E55352" w:rsidRDefault="00D543E1">
        <w:pPr>
          <w:pStyle w:val="Header"/>
        </w:pPr>
        <w:r>
          <w:rPr>
            <w:noProof/>
            <w:lang w:val="en-US"/>
          </w:rPr>
          <w:pict w14:anchorId="2B00DB7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8433"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4CC5F" w14:textId="77777777" w:rsidR="00E55352" w:rsidRDefault="00E553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A7DF5"/>
    <w:multiLevelType w:val="hybridMultilevel"/>
    <w:tmpl w:val="F5D6B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10DC5"/>
    <w:multiLevelType w:val="hybridMultilevel"/>
    <w:tmpl w:val="ED8474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8D2302B"/>
    <w:multiLevelType w:val="hybridMultilevel"/>
    <w:tmpl w:val="3CC6C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9B2B36"/>
    <w:multiLevelType w:val="hybridMultilevel"/>
    <w:tmpl w:val="F694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C22487"/>
    <w:multiLevelType w:val="hybridMultilevel"/>
    <w:tmpl w:val="4E9AD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7760E8"/>
    <w:multiLevelType w:val="hybridMultilevel"/>
    <w:tmpl w:val="15781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4"/>
    <o:shapelayout v:ext="edit">
      <o:idmap v:ext="edit" data="18"/>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13E"/>
    <w:rsid w:val="00001A4E"/>
    <w:rsid w:val="000072C3"/>
    <w:rsid w:val="0004695A"/>
    <w:rsid w:val="00064565"/>
    <w:rsid w:val="0008517F"/>
    <w:rsid w:val="000969B2"/>
    <w:rsid w:val="000C4176"/>
    <w:rsid w:val="000E6531"/>
    <w:rsid w:val="00152B31"/>
    <w:rsid w:val="001669FD"/>
    <w:rsid w:val="001719F5"/>
    <w:rsid w:val="001B0D3E"/>
    <w:rsid w:val="001C3251"/>
    <w:rsid w:val="00271221"/>
    <w:rsid w:val="00280819"/>
    <w:rsid w:val="00293010"/>
    <w:rsid w:val="002A07E2"/>
    <w:rsid w:val="002B2A68"/>
    <w:rsid w:val="002D3C34"/>
    <w:rsid w:val="0030743A"/>
    <w:rsid w:val="00313466"/>
    <w:rsid w:val="0032636C"/>
    <w:rsid w:val="003C5634"/>
    <w:rsid w:val="00406243"/>
    <w:rsid w:val="00406765"/>
    <w:rsid w:val="0041300D"/>
    <w:rsid w:val="00464957"/>
    <w:rsid w:val="004E31BF"/>
    <w:rsid w:val="0053628E"/>
    <w:rsid w:val="005458DE"/>
    <w:rsid w:val="00547CB0"/>
    <w:rsid w:val="005B7826"/>
    <w:rsid w:val="006043E9"/>
    <w:rsid w:val="006307F7"/>
    <w:rsid w:val="00674F44"/>
    <w:rsid w:val="006942E6"/>
    <w:rsid w:val="006A3ED7"/>
    <w:rsid w:val="006B7E13"/>
    <w:rsid w:val="006D6F71"/>
    <w:rsid w:val="006F5AEA"/>
    <w:rsid w:val="007161C8"/>
    <w:rsid w:val="00717FB6"/>
    <w:rsid w:val="00732674"/>
    <w:rsid w:val="00783E70"/>
    <w:rsid w:val="007C42D4"/>
    <w:rsid w:val="00817AD9"/>
    <w:rsid w:val="008302EC"/>
    <w:rsid w:val="0083346E"/>
    <w:rsid w:val="00840D8D"/>
    <w:rsid w:val="008465D3"/>
    <w:rsid w:val="008A1A5A"/>
    <w:rsid w:val="008D6464"/>
    <w:rsid w:val="008F10D7"/>
    <w:rsid w:val="009064CE"/>
    <w:rsid w:val="009240CF"/>
    <w:rsid w:val="00952F83"/>
    <w:rsid w:val="009823CA"/>
    <w:rsid w:val="009A1851"/>
    <w:rsid w:val="009A67B4"/>
    <w:rsid w:val="009D73FF"/>
    <w:rsid w:val="009F5C97"/>
    <w:rsid w:val="00A416BF"/>
    <w:rsid w:val="00A462C9"/>
    <w:rsid w:val="00A4705F"/>
    <w:rsid w:val="00A80B97"/>
    <w:rsid w:val="00AB0879"/>
    <w:rsid w:val="00B17882"/>
    <w:rsid w:val="00B52EFB"/>
    <w:rsid w:val="00B54886"/>
    <w:rsid w:val="00B60170"/>
    <w:rsid w:val="00BA257C"/>
    <w:rsid w:val="00BB35EB"/>
    <w:rsid w:val="00BB3F99"/>
    <w:rsid w:val="00BC689F"/>
    <w:rsid w:val="00C07A7C"/>
    <w:rsid w:val="00C57552"/>
    <w:rsid w:val="00C62BCA"/>
    <w:rsid w:val="00C706E8"/>
    <w:rsid w:val="00C91107"/>
    <w:rsid w:val="00CE66C3"/>
    <w:rsid w:val="00CF1E89"/>
    <w:rsid w:val="00D00801"/>
    <w:rsid w:val="00D121B2"/>
    <w:rsid w:val="00D543E1"/>
    <w:rsid w:val="00D65327"/>
    <w:rsid w:val="00D76F99"/>
    <w:rsid w:val="00D95711"/>
    <w:rsid w:val="00DA4545"/>
    <w:rsid w:val="00DD7D54"/>
    <w:rsid w:val="00E4394A"/>
    <w:rsid w:val="00E55352"/>
    <w:rsid w:val="00E72673"/>
    <w:rsid w:val="00E77612"/>
    <w:rsid w:val="00E9313E"/>
    <w:rsid w:val="00EB648E"/>
    <w:rsid w:val="00F04187"/>
    <w:rsid w:val="00F07E8A"/>
    <w:rsid w:val="00F35588"/>
    <w:rsid w:val="00F93FFE"/>
    <w:rsid w:val="00FA4B67"/>
    <w:rsid w:val="00FD7227"/>
    <w:rsid w:val="00FF1213"/>
    <w:rsid w:val="00FF1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8434"/>
    <o:shapelayout v:ext="edit">
      <o:idmap v:ext="edit" data="1"/>
    </o:shapelayout>
  </w:shapeDefaults>
  <w:decimalSymbol w:val="."/>
  <w:listSeparator w:val=","/>
  <w14:docId w14:val="382EC546"/>
  <w15:docId w15:val="{69ECD924-0AE2-4606-B209-822F9CB1F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05F"/>
    <w:pPr>
      <w:spacing w:after="0" w:line="240" w:lineRule="auto"/>
    </w:pPr>
    <w:rPr>
      <w:rFonts w:ascii="Arial" w:eastAsia="Times New Roman" w:hAnsi="Arial" w:cs="Arial"/>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4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3251"/>
    <w:pPr>
      <w:ind w:left="720"/>
      <w:contextualSpacing/>
    </w:pPr>
  </w:style>
  <w:style w:type="paragraph" w:styleId="Header">
    <w:name w:val="header"/>
    <w:basedOn w:val="Normal"/>
    <w:link w:val="HeaderChar"/>
    <w:uiPriority w:val="99"/>
    <w:unhideWhenUsed/>
    <w:rsid w:val="00E55352"/>
    <w:pPr>
      <w:tabs>
        <w:tab w:val="center" w:pos="4513"/>
        <w:tab w:val="right" w:pos="9026"/>
      </w:tabs>
    </w:pPr>
  </w:style>
  <w:style w:type="character" w:customStyle="1" w:styleId="HeaderChar">
    <w:name w:val="Header Char"/>
    <w:basedOn w:val="DefaultParagraphFont"/>
    <w:link w:val="Header"/>
    <w:uiPriority w:val="99"/>
    <w:rsid w:val="00E55352"/>
    <w:rPr>
      <w:rFonts w:ascii="Arial" w:eastAsia="Times New Roman" w:hAnsi="Arial" w:cs="Arial"/>
      <w:bCs/>
      <w:sz w:val="20"/>
      <w:szCs w:val="20"/>
    </w:rPr>
  </w:style>
  <w:style w:type="paragraph" w:styleId="Footer">
    <w:name w:val="footer"/>
    <w:basedOn w:val="Normal"/>
    <w:link w:val="FooterChar"/>
    <w:uiPriority w:val="99"/>
    <w:unhideWhenUsed/>
    <w:rsid w:val="00E55352"/>
    <w:pPr>
      <w:tabs>
        <w:tab w:val="center" w:pos="4513"/>
        <w:tab w:val="right" w:pos="9026"/>
      </w:tabs>
    </w:pPr>
  </w:style>
  <w:style w:type="character" w:customStyle="1" w:styleId="FooterChar">
    <w:name w:val="Footer Char"/>
    <w:basedOn w:val="DefaultParagraphFont"/>
    <w:link w:val="Footer"/>
    <w:uiPriority w:val="99"/>
    <w:rsid w:val="00E55352"/>
    <w:rPr>
      <w:rFonts w:ascii="Arial" w:eastAsia="Times New Roman" w:hAnsi="Arial" w:cs="Arial"/>
      <w:bCs/>
      <w:sz w:val="20"/>
      <w:szCs w:val="20"/>
    </w:rPr>
  </w:style>
  <w:style w:type="paragraph" w:styleId="BalloonText">
    <w:name w:val="Balloon Text"/>
    <w:basedOn w:val="Normal"/>
    <w:link w:val="BalloonTextChar"/>
    <w:uiPriority w:val="99"/>
    <w:semiHidden/>
    <w:unhideWhenUsed/>
    <w:rsid w:val="00E553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5352"/>
    <w:rPr>
      <w:rFonts w:ascii="Segoe UI" w:eastAsia="Times New Roman" w:hAnsi="Segoe UI" w:cs="Segoe UI"/>
      <w:bCs/>
      <w:sz w:val="18"/>
      <w:szCs w:val="18"/>
    </w:rPr>
  </w:style>
  <w:style w:type="character" w:styleId="CommentReference">
    <w:name w:val="annotation reference"/>
    <w:basedOn w:val="DefaultParagraphFont"/>
    <w:uiPriority w:val="99"/>
    <w:semiHidden/>
    <w:unhideWhenUsed/>
    <w:rsid w:val="00E4394A"/>
    <w:rPr>
      <w:sz w:val="16"/>
      <w:szCs w:val="16"/>
    </w:rPr>
  </w:style>
  <w:style w:type="paragraph" w:styleId="CommentText">
    <w:name w:val="annotation text"/>
    <w:basedOn w:val="Normal"/>
    <w:link w:val="CommentTextChar"/>
    <w:uiPriority w:val="99"/>
    <w:semiHidden/>
    <w:unhideWhenUsed/>
    <w:rsid w:val="00E4394A"/>
  </w:style>
  <w:style w:type="character" w:customStyle="1" w:styleId="CommentTextChar">
    <w:name w:val="Comment Text Char"/>
    <w:basedOn w:val="DefaultParagraphFont"/>
    <w:link w:val="CommentText"/>
    <w:uiPriority w:val="99"/>
    <w:semiHidden/>
    <w:rsid w:val="00E4394A"/>
    <w:rPr>
      <w:rFonts w:ascii="Arial" w:eastAsia="Times New Roman" w:hAnsi="Arial" w:cs="Arial"/>
      <w:bCs/>
      <w:sz w:val="20"/>
      <w:szCs w:val="20"/>
    </w:rPr>
  </w:style>
  <w:style w:type="paragraph" w:styleId="CommentSubject">
    <w:name w:val="annotation subject"/>
    <w:basedOn w:val="CommentText"/>
    <w:next w:val="CommentText"/>
    <w:link w:val="CommentSubjectChar"/>
    <w:uiPriority w:val="99"/>
    <w:semiHidden/>
    <w:unhideWhenUsed/>
    <w:rsid w:val="00E4394A"/>
    <w:rPr>
      <w:b/>
    </w:rPr>
  </w:style>
  <w:style w:type="character" w:customStyle="1" w:styleId="CommentSubjectChar">
    <w:name w:val="Comment Subject Char"/>
    <w:basedOn w:val="CommentTextChar"/>
    <w:link w:val="CommentSubject"/>
    <w:uiPriority w:val="99"/>
    <w:semiHidden/>
    <w:rsid w:val="00E4394A"/>
    <w:rPr>
      <w:rFonts w:ascii="Arial" w:eastAsia="Times New Roman"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37F83A58</Template>
  <TotalTime>0</TotalTime>
  <Pages>4</Pages>
  <Words>2221</Words>
  <Characters>12663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Sutton Coldfield Grammar School for Girls</Company>
  <LinksUpToDate>false</LinksUpToDate>
  <CharactersWithSpaces>14855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An Authorised User</cp:lastModifiedBy>
  <cp:revision>2</cp:revision>
  <cp:lastPrinted>2018-09-17T09:30:00Z</cp:lastPrinted>
  <dcterms:created xsi:type="dcterms:W3CDTF">2018-11-13T14:21:00Z</dcterms:created>
  <dcterms:modified xsi:type="dcterms:W3CDTF">2018-11-13T14:21:00Z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1763381136</vt:i4>
  </property>
</Properties>
</file>